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7B0" w:rsidRPr="0081237C" w:rsidRDefault="000D21BB" w:rsidP="007A2FCA">
      <w:pPr>
        <w:pStyle w:val="Heading1"/>
        <w:jc w:val="left"/>
        <w:rPr>
          <w:rFonts w:ascii="Times New Roman" w:hAnsi="Times New Roman" w:cs="Times New Roman"/>
          <w:sz w:val="20"/>
          <w:szCs w:val="20"/>
        </w:rPr>
      </w:pPr>
      <w:r w:rsidRPr="0081237C">
        <w:rPr>
          <w:rFonts w:ascii="Times New Roman" w:hAnsi="Times New Roman" w:cs="Times New Roman"/>
          <w:noProof/>
          <w:sz w:val="20"/>
          <w:szCs w:val="20"/>
          <w:lang w:val="en-GB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502920</wp:posOffset>
            </wp:positionH>
            <wp:positionV relativeFrom="paragraph">
              <wp:posOffset>-2341717</wp:posOffset>
            </wp:positionV>
            <wp:extent cx="8682355" cy="12283440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cti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355" cy="1228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37C" w:rsidRPr="0081237C">
        <w:rPr>
          <w:rFonts w:ascii="Times New Roman" w:hAnsi="Times New Roman" w:cs="Times New Roman"/>
          <w:noProof/>
          <w:sz w:val="20"/>
          <w:szCs w:val="20"/>
          <w:lang w:val="en-GB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-3976</wp:posOffset>
            </wp:positionH>
            <wp:positionV relativeFrom="page">
              <wp:posOffset>230588</wp:posOffset>
            </wp:positionV>
            <wp:extent cx="1028700" cy="5321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FTCG_card_ura_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A93" w:rsidRPr="0081237C" w:rsidRDefault="004567B0" w:rsidP="0081237C">
      <w:pPr>
        <w:pStyle w:val="Heading1"/>
        <w:jc w:val="left"/>
        <w:rPr>
          <w:rFonts w:ascii="Times New Roman" w:hAnsi="Times New Roman" w:cs="Times New Roman"/>
          <w:sz w:val="20"/>
          <w:szCs w:val="20"/>
        </w:rPr>
      </w:pPr>
      <w:r w:rsidRPr="0081237C">
        <w:rPr>
          <w:rFonts w:ascii="Times New Roman" w:hAnsi="Times New Roman" w:cs="Times New Roman"/>
          <w:sz w:val="20"/>
          <w:szCs w:val="20"/>
        </w:rPr>
        <w:t>DECKLIST</w:t>
      </w:r>
    </w:p>
    <w:tbl>
      <w:tblPr>
        <w:tblStyle w:val="TableGrid"/>
        <w:tblW w:w="4994" w:type="pct"/>
        <w:tblBorders>
          <w:insideH w:val="none" w:sz="0" w:space="0" w:color="auto"/>
        </w:tblBorders>
        <w:tblLayout w:type="fixed"/>
        <w:tblLook w:val="01E0" w:firstRow="1" w:lastRow="1" w:firstColumn="1" w:lastColumn="1" w:noHBand="0" w:noVBand="0"/>
        <w:tblDescription w:val="Layout table for School Name, Detention Supervisor, Date, and Room Number"/>
      </w:tblPr>
      <w:tblGrid>
        <w:gridCol w:w="1765"/>
        <w:gridCol w:w="3621"/>
        <w:gridCol w:w="2041"/>
        <w:gridCol w:w="3350"/>
      </w:tblGrid>
      <w:tr w:rsidR="0077038B" w:rsidRPr="0081237C" w:rsidTr="00601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</w:trPr>
        <w:tc>
          <w:tcPr>
            <w:tcW w:w="167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028E" w:rsidRPr="00601AD7" w:rsidRDefault="004567B0" w:rsidP="004567B0">
            <w:pPr>
              <w:pStyle w:val="Heading2"/>
              <w:jc w:val="left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601AD7">
              <w:rPr>
                <w:rFonts w:ascii="Times New Roman" w:hAnsi="Times New Roman" w:cs="Times New Roman"/>
                <w:sz w:val="20"/>
                <w:szCs w:val="20"/>
              </w:rPr>
              <w:t>Name:</w:t>
            </w:r>
            <w:r w:rsidR="00FA1C36" w:rsidRPr="00601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Times New Roman" w:hAnsi="Times New Roman"/>
              <w:b/>
              <w:sz w:val="20"/>
              <w:szCs w:val="20"/>
            </w:rPr>
            <w:id w:val="-714502576"/>
            <w:placeholder>
              <w:docPart w:val="71CDD3DAD2564EC9BBDF988A33391E8D"/>
            </w:placeholder>
            <w:showingPlcHdr/>
            <w:text/>
          </w:sdtPr>
          <w:sdtEndPr/>
          <w:sdtContent>
            <w:tc>
              <w:tcPr>
                <w:tcW w:w="3427" w:type="dxa"/>
                <w:tcBorders>
                  <w:top w:val="single" w:sz="4" w:space="0" w:color="auto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6028E" w:rsidRPr="00601AD7" w:rsidRDefault="00CA6D53" w:rsidP="0081237C">
                <w:pPr>
                  <w:rPr>
                    <w:rFonts w:ascii="Times New Roman" w:hAnsi="Times New Roman"/>
                    <w:b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0"/>
              <w:szCs w:val="20"/>
            </w:rPr>
            <w:alias w:val="Date:"/>
            <w:tag w:val="Date:"/>
            <w:id w:val="203449372"/>
            <w:placeholder>
              <w:docPart w:val="E99080A2DA184683AF8B0914344D28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32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:rsidR="0016028E" w:rsidRPr="00601AD7" w:rsidRDefault="0077038B" w:rsidP="0016028E">
                <w:pPr>
                  <w:pStyle w:val="Heading2"/>
                  <w:jc w:val="left"/>
                  <w:outlineLvl w:val="1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 w:cs="Times New Roman"/>
                    <w:sz w:val="20"/>
                    <w:szCs w:val="20"/>
                  </w:rPr>
                  <w:t>Date:</w:t>
                </w:r>
              </w:p>
            </w:tc>
          </w:sdtContent>
        </w:sdt>
        <w:sdt>
          <w:sdtPr>
            <w:rPr>
              <w:rFonts w:ascii="Times New Roman" w:hAnsi="Times New Roman"/>
              <w:b/>
              <w:sz w:val="20"/>
              <w:szCs w:val="20"/>
            </w:rPr>
            <w:id w:val="-1184202941"/>
            <w:placeholder>
              <w:docPart w:val="F0FB2CE4FB784A64B6B86F872B351CF3"/>
            </w:placeholder>
            <w:showingPlcHdr/>
            <w:text/>
          </w:sdtPr>
          <w:sdtEndPr/>
          <w:sdtContent>
            <w:tc>
              <w:tcPr>
                <w:tcW w:w="3171" w:type="dxa"/>
                <w:tcBorders>
                  <w:top w:val="single" w:sz="4" w:space="0" w:color="auto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16028E" w:rsidRPr="00601AD7" w:rsidRDefault="00CA6D53" w:rsidP="0081237C">
                <w:pPr>
                  <w:rPr>
                    <w:rFonts w:ascii="Times New Roman" w:hAnsi="Times New Roman"/>
                    <w:b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77038B" w:rsidRPr="0081237C" w:rsidTr="00601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tblHeader/>
        </w:trPr>
        <w:tc>
          <w:tcPr>
            <w:tcW w:w="167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43486" w:rsidRPr="00601AD7" w:rsidRDefault="004567B0" w:rsidP="004567B0">
            <w:pPr>
              <w:pStyle w:val="Heading2"/>
              <w:jc w:val="left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601AD7">
              <w:rPr>
                <w:rFonts w:ascii="Times New Roman" w:hAnsi="Times New Roman" w:cs="Times New Roman"/>
                <w:sz w:val="20"/>
                <w:szCs w:val="20"/>
              </w:rPr>
              <w:t>Tournament:</w:t>
            </w:r>
          </w:p>
        </w:tc>
        <w:sdt>
          <w:sdtPr>
            <w:rPr>
              <w:rFonts w:ascii="Times New Roman" w:hAnsi="Times New Roman"/>
              <w:b/>
              <w:sz w:val="20"/>
              <w:szCs w:val="20"/>
            </w:rPr>
            <w:id w:val="-555466898"/>
            <w:placeholder>
              <w:docPart w:val="ABCEED90147349CD901103AD11D6A414"/>
            </w:placeholder>
            <w:showingPlcHdr/>
            <w:text/>
          </w:sdtPr>
          <w:sdtEndPr/>
          <w:sdtContent>
            <w:tc>
              <w:tcPr>
                <w:tcW w:w="3427" w:type="dxa"/>
                <w:tcBorders>
                  <w:top w:val="single" w:sz="4" w:space="0" w:color="auto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943486" w:rsidRPr="00601AD7" w:rsidRDefault="00CA6D53" w:rsidP="00DD7054">
                <w:pPr>
                  <w:rPr>
                    <w:rFonts w:ascii="Times New Roman" w:hAnsi="Times New Roman"/>
                    <w:b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93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43486" w:rsidRPr="00601AD7" w:rsidRDefault="004567B0" w:rsidP="004567B0">
            <w:pPr>
              <w:pStyle w:val="Heading2"/>
              <w:jc w:val="left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601AD7">
              <w:rPr>
                <w:rFonts w:ascii="Times New Roman" w:hAnsi="Times New Roman" w:cs="Times New Roman"/>
                <w:sz w:val="20"/>
                <w:szCs w:val="20"/>
              </w:rPr>
              <w:t xml:space="preserve">Deck Type: </w:t>
            </w:r>
          </w:p>
        </w:tc>
        <w:sdt>
          <w:sdtPr>
            <w:rPr>
              <w:rFonts w:ascii="Times New Roman" w:hAnsi="Times New Roman"/>
              <w:b/>
              <w:sz w:val="20"/>
              <w:szCs w:val="20"/>
            </w:rPr>
            <w:id w:val="-1283953825"/>
            <w:placeholder>
              <w:docPart w:val="4783D22044A9446C83E51CB6F10324DC"/>
            </w:placeholder>
            <w:showingPlcHdr/>
            <w:text/>
          </w:sdtPr>
          <w:sdtEndPr/>
          <w:sdtContent>
            <w:tc>
              <w:tcPr>
                <w:tcW w:w="3171" w:type="dxa"/>
                <w:tcBorders>
                  <w:top w:val="single" w:sz="4" w:space="0" w:color="auto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:rsidR="00943486" w:rsidRPr="00601AD7" w:rsidRDefault="00CA6D53" w:rsidP="0081237C">
                <w:pPr>
                  <w:rPr>
                    <w:rFonts w:ascii="Times New Roman" w:hAnsi="Times New Roman"/>
                    <w:b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:rsidR="00C91A93" w:rsidRPr="0081237C" w:rsidRDefault="00C91A93">
      <w:pPr>
        <w:rPr>
          <w:rFonts w:ascii="Times New Roman" w:hAnsi="Times New Roman"/>
          <w:sz w:val="20"/>
          <w:szCs w:val="20"/>
        </w:rPr>
      </w:pPr>
    </w:p>
    <w:tbl>
      <w:tblPr>
        <w:tblStyle w:val="TableGrid"/>
        <w:tblW w:w="4994" w:type="pct"/>
        <w:tblLayout w:type="fixed"/>
        <w:tblLook w:val="01E0" w:firstRow="1" w:lastRow="1" w:firstColumn="1" w:lastColumn="1" w:noHBand="0" w:noVBand="0"/>
        <w:tblDescription w:val="Student information table contains Student Name, Grade, Assigning Teacher, In and Out times, Time Served, and Supervisor Initials"/>
      </w:tblPr>
      <w:tblGrid>
        <w:gridCol w:w="2945"/>
        <w:gridCol w:w="1586"/>
        <w:gridCol w:w="851"/>
        <w:gridCol w:w="2977"/>
        <w:gridCol w:w="1559"/>
        <w:gridCol w:w="859"/>
      </w:tblGrid>
      <w:tr w:rsidR="006D78FD" w:rsidRPr="0081237C" w:rsidTr="00143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29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40DCA" w:rsidRPr="0081237C" w:rsidRDefault="006B4E95" w:rsidP="004567B0">
            <w:pPr>
              <w:pStyle w:val="Tableheading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FORWARD</w:t>
            </w:r>
            <w:r w:rsidR="00E40DCA" w:rsidRPr="00812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2D93">
              <w:rPr>
                <w:rFonts w:ascii="Times New Roman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40DCA" w:rsidRPr="0081237C" w:rsidRDefault="00E40DCA" w:rsidP="004567B0">
            <w:pPr>
              <w:pStyle w:val="Tableheading"/>
              <w:rPr>
                <w:rFonts w:ascii="Times New Roman" w:hAnsi="Times New Roman" w:cs="Times New Roman"/>
                <w:sz w:val="20"/>
                <w:szCs w:val="20"/>
              </w:rPr>
            </w:pPr>
            <w:r w:rsidRPr="0081237C">
              <w:rPr>
                <w:rFonts w:ascii="Times New Roman" w:hAnsi="Times New Roman" w:cs="Times New Roman"/>
                <w:sz w:val="20"/>
                <w:szCs w:val="20"/>
              </w:rPr>
              <w:t>SERIAL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40DCA" w:rsidRPr="0081237C" w:rsidRDefault="00E40DCA" w:rsidP="00FA1C36">
            <w:pPr>
              <w:pStyle w:val="Tableheading"/>
              <w:rPr>
                <w:rFonts w:ascii="Times New Roman" w:hAnsi="Times New Roman" w:cs="Times New Roman"/>
                <w:sz w:val="20"/>
                <w:szCs w:val="20"/>
              </w:rPr>
            </w:pPr>
            <w:r w:rsidRPr="0081237C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40DCA" w:rsidRPr="0081237C" w:rsidRDefault="006B4E95" w:rsidP="00E40DCA">
            <w:pPr>
              <w:pStyle w:val="Tableheading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BACKUP</w:t>
            </w:r>
            <w:r w:rsidR="00E40DCA" w:rsidRPr="0081237C">
              <w:rPr>
                <w:rFonts w:ascii="Times New Roman" w:hAnsi="Times New Roman" w:cs="Times New Roman"/>
                <w:sz w:val="20"/>
                <w:szCs w:val="20"/>
              </w:rPr>
              <w:t xml:space="preserve"> NAME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40DCA" w:rsidRPr="0081237C" w:rsidRDefault="004B6C90" w:rsidP="00FA1C36">
            <w:pPr>
              <w:pStyle w:val="Tableheading"/>
              <w:rPr>
                <w:rFonts w:ascii="Times New Roman" w:hAnsi="Times New Roman" w:cs="Times New Roman"/>
                <w:sz w:val="20"/>
                <w:szCs w:val="20"/>
              </w:rPr>
            </w:pPr>
            <w:r w:rsidRPr="0081237C">
              <w:rPr>
                <w:rFonts w:ascii="Times New Roman" w:hAnsi="Times New Roman" w:cs="Times New Roman"/>
                <w:sz w:val="20"/>
                <w:szCs w:val="20"/>
              </w:rPr>
              <w:t>SERIAL</w:t>
            </w:r>
          </w:p>
        </w:tc>
        <w:tc>
          <w:tcPr>
            <w:tcW w:w="8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E40DCA" w:rsidRPr="0081237C" w:rsidRDefault="004B6C90" w:rsidP="00FA1C36">
            <w:pPr>
              <w:pStyle w:val="Tableheading"/>
              <w:rPr>
                <w:rFonts w:ascii="Times New Roman" w:hAnsi="Times New Roman" w:cs="Times New Roman"/>
                <w:sz w:val="20"/>
                <w:szCs w:val="20"/>
              </w:rPr>
            </w:pPr>
            <w:r w:rsidRPr="0081237C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1612324045"/>
            <w:placeholder>
              <w:docPart w:val="59D13436D75B44D4891A04F7CCF1BD8A"/>
            </w:placeholder>
            <w:showingPlcHdr/>
            <w:text/>
          </w:sdtPr>
          <w:sdtEndPr/>
          <w:sdtContent>
            <w:tc>
              <w:tcPr>
                <w:tcW w:w="2945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344024409"/>
            <w:placeholder>
              <w:docPart w:val="D6623C0FBB064A3B9B2E6A226FA40DAF"/>
            </w:placeholder>
            <w:text/>
          </w:sdtPr>
          <w:sdtEndPr/>
          <w:sdtContent>
            <w:tc>
              <w:tcPr>
                <w:tcW w:w="1586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657331898"/>
            <w:placeholder>
              <w:docPart w:val="A7204FD3E1B64E12B8F3BBCE3692182D"/>
            </w:placeholder>
            <w:text/>
          </w:sdtPr>
          <w:sdtEndPr/>
          <w:sdtContent>
            <w:tc>
              <w:tcPr>
                <w:tcW w:w="851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02353220"/>
            <w:placeholder>
              <w:docPart w:val="603FB8F281BE44B2A5208FAC9FC99150"/>
            </w:placeholder>
            <w:showingPlcHdr/>
            <w:text/>
          </w:sdtPr>
          <w:sdtEndPr/>
          <w:sdtContent>
            <w:tc>
              <w:tcPr>
                <w:tcW w:w="2977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67736459"/>
            <w:placeholder>
              <w:docPart w:val="C6C7CDB70A97490ABBF9C8D74AD7F566"/>
            </w:placeholder>
            <w:text/>
          </w:sdtPr>
          <w:sdtEndPr/>
          <w:sdtContent>
            <w:tc>
              <w:tcPr>
                <w:tcW w:w="1559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413664719"/>
            <w:placeholder>
              <w:docPart w:val="75E61574E4494F00A57296551F43D4CE"/>
            </w:placeholder>
            <w:text/>
          </w:sdtPr>
          <w:sdtEndPr/>
          <w:sdtContent>
            <w:tc>
              <w:tcPr>
                <w:tcW w:w="859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tc>
          <w:tcPr>
            <w:tcW w:w="2945" w:type="dxa"/>
            <w:vAlign w:val="center"/>
          </w:tcPr>
          <w:sdt>
            <w:sdtPr>
              <w:rPr>
                <w:rFonts w:ascii="Times New Roman" w:hAnsi="Times New Roman"/>
                <w:sz w:val="20"/>
                <w:szCs w:val="20"/>
              </w:rPr>
              <w:id w:val="983511895"/>
              <w:placeholder>
                <w:docPart w:val="21FF6F533109440996B34641F61B6235"/>
              </w:placeholder>
              <w:showingPlcHdr/>
              <w:text/>
            </w:sdtPr>
            <w:sdtEndPr/>
            <w:sdtContent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Times New Roman" w:hAnsi="Times New Roman"/>
              <w:sz w:val="20"/>
              <w:szCs w:val="20"/>
            </w:rPr>
            <w:id w:val="-1317487276"/>
            <w:placeholder>
              <w:docPart w:val="B27733A576984DD0BE35282FBEEE36DA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644095039"/>
            <w:placeholder>
              <w:docPart w:val="3F65E636BBD04B04A1605F0BAAA6EED6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tc>
          <w:tcPr>
            <w:tcW w:w="2977" w:type="dxa"/>
            <w:vAlign w:val="center"/>
          </w:tcPr>
          <w:sdt>
            <w:sdtPr>
              <w:rPr>
                <w:rFonts w:ascii="Times New Roman" w:hAnsi="Times New Roman"/>
                <w:sz w:val="20"/>
                <w:szCs w:val="20"/>
              </w:rPr>
              <w:id w:val="1666978110"/>
              <w:placeholder>
                <w:docPart w:val="9CCA710929694B6B8B4D90EE03B56738"/>
              </w:placeholder>
              <w:showingPlcHdr/>
              <w:text/>
            </w:sdtPr>
            <w:sdtEndPr/>
            <w:sdtContent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Times New Roman" w:hAnsi="Times New Roman"/>
              <w:sz w:val="20"/>
              <w:szCs w:val="20"/>
            </w:rPr>
            <w:id w:val="-1230388047"/>
            <w:placeholder>
              <w:docPart w:val="164A5776899C48DF8EF275C151F640A7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88478180"/>
            <w:placeholder>
              <w:docPart w:val="62E27DD2E7D84A9E9B473F95DB1BFEFB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tc>
          <w:tcPr>
            <w:tcW w:w="2945" w:type="dxa"/>
            <w:vAlign w:val="center"/>
          </w:tcPr>
          <w:sdt>
            <w:sdtPr>
              <w:rPr>
                <w:rFonts w:ascii="Times New Roman" w:hAnsi="Times New Roman"/>
                <w:sz w:val="20"/>
                <w:szCs w:val="20"/>
              </w:rPr>
              <w:id w:val="87364632"/>
              <w:placeholder>
                <w:docPart w:val="657FD0565BED488BA60A668EDCBEE9DC"/>
              </w:placeholder>
              <w:showingPlcHdr/>
              <w:text/>
            </w:sdtPr>
            <w:sdtEndPr/>
            <w:sdtContent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Times New Roman" w:hAnsi="Times New Roman"/>
              <w:sz w:val="20"/>
              <w:szCs w:val="20"/>
            </w:rPr>
            <w:id w:val="-1707008501"/>
            <w:placeholder>
              <w:docPart w:val="458B17265AF64001B64923ADEB4F305D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778018409"/>
            <w:placeholder>
              <w:docPart w:val="0ACC6CD7790546589F1C457BF98A5A8A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tc>
          <w:tcPr>
            <w:tcW w:w="2977" w:type="dxa"/>
            <w:vAlign w:val="center"/>
          </w:tcPr>
          <w:sdt>
            <w:sdtPr>
              <w:rPr>
                <w:rFonts w:ascii="Times New Roman" w:hAnsi="Times New Roman"/>
                <w:sz w:val="20"/>
                <w:szCs w:val="20"/>
              </w:rPr>
              <w:id w:val="1150718884"/>
              <w:placeholder>
                <w:docPart w:val="8254EA3A5AFD4AD8B88C80A525FF3CBD"/>
              </w:placeholder>
              <w:showingPlcHdr/>
              <w:text/>
            </w:sdtPr>
            <w:sdtEndPr/>
            <w:sdtContent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Times New Roman" w:hAnsi="Times New Roman"/>
              <w:sz w:val="20"/>
              <w:szCs w:val="20"/>
            </w:rPr>
            <w:id w:val="1766265773"/>
            <w:placeholder>
              <w:docPart w:val="031EF24490BB4CD48650C70EFF0743ED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096098907"/>
            <w:placeholder>
              <w:docPart w:val="10E18036F4204F21A66094BED4C74532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2111622307"/>
            <w:placeholder>
              <w:docPart w:val="EA1F3B6ABEF74D7480AAEEEAF4F1794C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825348086"/>
            <w:placeholder>
              <w:docPart w:val="EA1F3B6ABEF74D7480AAEEEAF4F1794C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295333112"/>
            <w:placeholder>
              <w:docPart w:val="020E1B3759E94A0490637C9BDDC81AF2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703993204"/>
            <w:placeholder>
              <w:docPart w:val="26A7449E328E44BE91521644F40F9F42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29760005"/>
            <w:placeholder>
              <w:docPart w:val="26A7449E328E44BE91521644F40F9F42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60900312"/>
            <w:placeholder>
              <w:docPart w:val="79F35F1B36414CA38A00092928CAA3A3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303615040"/>
            <w:placeholder>
              <w:docPart w:val="EF1F6EA175224F7A9F33C8134461299C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086185941"/>
            <w:placeholder>
              <w:docPart w:val="EF1F6EA175224F7A9F33C8134461299C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925412537"/>
            <w:placeholder>
              <w:docPart w:val="6BE42AC2132C4E6685EDE85D8850F206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323823326"/>
            <w:placeholder>
              <w:docPart w:val="92BD5134A3674B5E8CD5E55D66EA4793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191570978"/>
            <w:placeholder>
              <w:docPart w:val="92BD5134A3674B5E8CD5E55D66EA4793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837454700"/>
            <w:placeholder>
              <w:docPart w:val="863AC30DAED94A088ED0C68CCAA02E16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1408916763"/>
            <w:placeholder>
              <w:docPart w:val="9464061A37A34269A221CF7CEE672D37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08325936"/>
            <w:placeholder>
              <w:docPart w:val="9464061A37A34269A221CF7CEE672D37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604312311"/>
            <w:placeholder>
              <w:docPart w:val="FA76C78E91FC4BA0854C51CDB31DB470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32310931"/>
            <w:placeholder>
              <w:docPart w:val="A030891B755C4CC58573DAFDE4EA95A8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899118621"/>
            <w:placeholder>
              <w:docPart w:val="A030891B755C4CC58573DAFDE4EA95A8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627618833"/>
            <w:placeholder>
              <w:docPart w:val="9BA1DF2015214E028EDCB68F2AB7FC9F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1853403366"/>
            <w:placeholder>
              <w:docPart w:val="0D7FA0C604664861AD896DFF08F26CC3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664275272"/>
            <w:placeholder>
              <w:docPart w:val="0D7FA0C604664861AD896DFF08F26CC3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032452570"/>
            <w:placeholder>
              <w:docPart w:val="85274E71EA2F4C7A94650CDF44387E61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838817619"/>
            <w:placeholder>
              <w:docPart w:val="52EF741D577A483A9A224C79C9815F2B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915810199"/>
            <w:placeholder>
              <w:docPart w:val="52EF741D577A483A9A224C79C9815F2B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752540128"/>
            <w:placeholder>
              <w:docPart w:val="DC94123864C64792974BD8CD0B9EE1CE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1602029069"/>
            <w:placeholder>
              <w:docPart w:val="3D92FF6366984CFBB4B798211CAFB2FB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822123769"/>
            <w:placeholder>
              <w:docPart w:val="3D92FF6366984CFBB4B798211CAFB2FB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7736261"/>
            <w:placeholder>
              <w:docPart w:val="F0079F0C9D15474EB7502C57F2CA9C34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137476850"/>
            <w:placeholder>
              <w:docPart w:val="C96E2339CA6A4515AE33F8372A421720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048759412"/>
            <w:placeholder>
              <w:docPart w:val="C96E2339CA6A4515AE33F8372A421720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101093200"/>
            <w:placeholder>
              <w:docPart w:val="FCEE0393B25D422CADE7D76E467F9F0D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1409117864"/>
            <w:placeholder>
              <w:docPart w:val="ED09C86E8C3249628C12A4630162DA1B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93114307"/>
            <w:placeholder>
              <w:docPart w:val="ED09C86E8C3249628C12A4630162DA1B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51489267"/>
            <w:placeholder>
              <w:docPart w:val="2625F3473FAD42A8BB9616E3DED8AC90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864372047"/>
            <w:placeholder>
              <w:docPart w:val="5D0FBA1E61C046C7AF7E137B29B19675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923946796"/>
            <w:placeholder>
              <w:docPart w:val="5D0FBA1E61C046C7AF7E137B29B19675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300843572"/>
            <w:placeholder>
              <w:docPart w:val="5A83AF1D8666478BB3AB9178B8D6E78B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1939254692"/>
            <w:placeholder>
              <w:docPart w:val="A0914CB2AE3B4154BD8706093D8DF45D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542413717"/>
            <w:placeholder>
              <w:docPart w:val="A0914CB2AE3B4154BD8706093D8DF45D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945524745"/>
            <w:placeholder>
              <w:docPart w:val="08127147B9174F2E855E71939E7A6912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3168755"/>
            <w:placeholder>
              <w:docPart w:val="A8A7057941494B6BB486B7790CC09E0C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482279327"/>
            <w:placeholder>
              <w:docPart w:val="A8A7057941494B6BB486B7790CC09E0C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31414097"/>
            <w:placeholder>
              <w:docPart w:val="303968852557448982253BF7D6818674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855343062"/>
            <w:placeholder>
              <w:docPart w:val="1698162D2205471CB8CCD55BBFF9AE46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572236923"/>
            <w:placeholder>
              <w:docPart w:val="1698162D2205471CB8CCD55BBFF9AE46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766693946"/>
            <w:placeholder>
              <w:docPart w:val="9D04EFF855D241FE8C8A9094D8B3685F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812463490"/>
            <w:placeholder>
              <w:docPart w:val="A7AD36E609444B9CB2D163715E5FCF34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667595855"/>
            <w:placeholder>
              <w:docPart w:val="A7AD36E609444B9CB2D163715E5FCF34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678120138"/>
            <w:placeholder>
              <w:docPart w:val="BF1920FEB65148D6A624CE04FF47CFE9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432483102"/>
            <w:placeholder>
              <w:docPart w:val="4A5E98E4255E43D4BF6628F75062995B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877273118"/>
            <w:placeholder>
              <w:docPart w:val="4A5E98E4255E43D4BF6628F75062995B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137612584"/>
            <w:placeholder>
              <w:docPart w:val="5FF940BCED284929936DFCB4FD4E99C1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419683791"/>
            <w:placeholder>
              <w:docPart w:val="03B45740C37A48089179A352044F07DB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959727800"/>
            <w:placeholder>
              <w:docPart w:val="03B45740C37A48089179A352044F07DB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28988334"/>
            <w:placeholder>
              <w:docPart w:val="4CD48431D89548EA88CAC993E3D84EBE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2138170276"/>
            <w:placeholder>
              <w:docPart w:val="EAB347E9F2194A6CB9C823F6106CCBEA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631551589"/>
            <w:placeholder>
              <w:docPart w:val="EAB347E9F2194A6CB9C823F6106CCBEA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6089016"/>
            <w:placeholder>
              <w:docPart w:val="37615B32B01D4D6CB05C035DDD49DF91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438139741"/>
            <w:placeholder>
              <w:docPart w:val="E8A3E8D417284FDE8D9FA3BFA8758150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368949277"/>
            <w:placeholder>
              <w:docPart w:val="E8A3E8D417284FDE8D9FA3BFA8758150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03466548"/>
            <w:placeholder>
              <w:docPart w:val="95F07BA22239497091D31B2C1D0C0CEA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2003492233"/>
            <w:placeholder>
              <w:docPart w:val="F2F59CCE004F4558B482292FDF5E8EA8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62424477"/>
            <w:placeholder>
              <w:docPart w:val="F2F59CCE004F4558B482292FDF5E8EA8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728749699"/>
            <w:placeholder>
              <w:docPart w:val="B111B682E7234AFCBFDD11B82B2B0E2F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345712969"/>
            <w:placeholder>
              <w:docPart w:val="9C142F5431FE4B1D865F92A1F230B601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095767405"/>
            <w:placeholder>
              <w:docPart w:val="9C142F5431FE4B1D865F92A1F230B601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24589114"/>
            <w:placeholder>
              <w:docPart w:val="89C097E1DB314880A7805EA0A68360A0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2060623767"/>
            <w:placeholder>
              <w:docPart w:val="C4D4A435FF7C46508E621A76A0F17711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576429235"/>
            <w:placeholder>
              <w:docPart w:val="C4D4A435FF7C46508E621A76A0F17711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418722193"/>
            <w:placeholder>
              <w:docPart w:val="C5A424E281BB4507AC9BAB8EAC5B2F79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097852000"/>
            <w:placeholder>
              <w:docPart w:val="7E88C291929E4A69892374EAEFAF1F2E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260365412"/>
            <w:placeholder>
              <w:docPart w:val="7E88C291929E4A69892374EAEFAF1F2E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237857281"/>
            <w:placeholder>
              <w:docPart w:val="DB239582AD254C389562904955EFC958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478766452"/>
            <w:placeholder>
              <w:docPart w:val="3712352EEA03458A8ECD0BA7918FC8D4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082288128"/>
            <w:placeholder>
              <w:docPart w:val="3712352EEA03458A8ECD0BA7918FC8D4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95265189"/>
            <w:placeholder>
              <w:docPart w:val="A7059FFEDA9C4C1385EBEF4B2B15930B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172066526"/>
            <w:placeholder>
              <w:docPart w:val="6987B68938B3423C998C87871B6E4B7D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577046002"/>
            <w:placeholder>
              <w:docPart w:val="6987B68938B3423C998C87871B6E4B7D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146732325"/>
            <w:placeholder>
              <w:docPart w:val="A1865E164F77489B9B4EDB21568D0CC2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1358084229"/>
            <w:placeholder>
              <w:docPart w:val="64258C71685346A3AB936476667C0300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884136267"/>
            <w:placeholder>
              <w:docPart w:val="64258C71685346A3AB936476667C0300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462533625"/>
            <w:placeholder>
              <w:docPart w:val="BBD234A3787446649B6CD25517D12135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801571911"/>
            <w:placeholder>
              <w:docPart w:val="0119772FD5274DEDBBF46C9D6F772480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01324048"/>
            <w:placeholder>
              <w:docPart w:val="0119772FD5274DEDBBF46C9D6F772480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592855499"/>
            <w:placeholder>
              <w:docPart w:val="3D2B1A65FE234A74AD53F97001D2B17A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722804052"/>
            <w:placeholder>
              <w:docPart w:val="139CE90A344940A98AF003B026BD5D17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132093842"/>
            <w:placeholder>
              <w:docPart w:val="139CE90A344940A98AF003B026BD5D17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689144341"/>
            <w:placeholder>
              <w:docPart w:val="D15BDFA0E0C54225A6A895CE6E9A70CB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004500146"/>
            <w:placeholder>
              <w:docPart w:val="5E015F4767014B548B5C3CCA6B498018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840048923"/>
            <w:placeholder>
              <w:docPart w:val="5E015F4767014B548B5C3CCA6B498018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402345717"/>
            <w:placeholder>
              <w:docPart w:val="D0E6E40812194FD9BCFBD2C135EA9145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2034304202"/>
            <w:placeholder>
              <w:docPart w:val="BE215CCE99D54A2E84194C0105CFBBE8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006097272"/>
            <w:placeholder>
              <w:docPart w:val="BE215CCE99D54A2E84194C0105CFBBE8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694652055"/>
            <w:placeholder>
              <w:docPart w:val="32C9824791C94598A19FBBBC0B1292DE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601552094"/>
            <w:placeholder>
              <w:docPart w:val="661338275DA342B9AC0FD1E3B45CB243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402730875"/>
            <w:placeholder>
              <w:docPart w:val="661338275DA342B9AC0FD1E3B45CB243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244953897"/>
            <w:placeholder>
              <w:docPart w:val="C87EC689CEC345B285AF48B8C0CCE05F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143664152"/>
            <w:placeholder>
              <w:docPart w:val="6A4675BD731D4EEEAE026CBE4DD40F66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58093116"/>
            <w:placeholder>
              <w:docPart w:val="6A4675BD731D4EEEAE026CBE4DD40F66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774360933"/>
            <w:placeholder>
              <w:docPart w:val="5B72DE47181146C99F346EF92213418F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160042625"/>
            <w:placeholder>
              <w:docPart w:val="5CD980D98CEB4D589020DFAA8C85F1A6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163280936"/>
            <w:placeholder>
              <w:docPart w:val="5CD980D98CEB4D589020DFAA8C85F1A6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883301072"/>
            <w:placeholder>
              <w:docPart w:val="80A090977D2E46579A509AABAE0521EC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983391895"/>
            <w:placeholder>
              <w:docPart w:val="4A6DA11315CF4339AEE310F03C9AE64E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84804334"/>
            <w:placeholder>
              <w:docPart w:val="4A6DA11315CF4339AEE310F03C9AE64E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621333247"/>
            <w:placeholder>
              <w:docPart w:val="6AB000CB49314AA8A58C5801275CBD42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596699765"/>
            <w:placeholder>
              <w:docPart w:val="149168ECC7B042008193729C8A79DE9E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855001301"/>
            <w:placeholder>
              <w:docPart w:val="149168ECC7B042008193729C8A79DE9E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93481175"/>
            <w:placeholder>
              <w:docPart w:val="77C22179EFC048698821C7A63044BC9F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1452470416"/>
            <w:placeholder>
              <w:docPart w:val="E751A6ABB25B4E72BAF2A078C0F71424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062245716"/>
            <w:placeholder>
              <w:docPart w:val="E751A6ABB25B4E72BAF2A078C0F71424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63748663"/>
            <w:placeholder>
              <w:docPart w:val="D283D7ED785341B8BE51446447272CE9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720332374"/>
            <w:placeholder>
              <w:docPart w:val="E6091CF562C3453DAF2ED30DB8F5732C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336961855"/>
            <w:placeholder>
              <w:docPart w:val="E6091CF562C3453DAF2ED30DB8F5732C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172758666"/>
            <w:placeholder>
              <w:docPart w:val="DA8E49E4A44246DB9D9CC0622074E694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1987850598"/>
            <w:placeholder>
              <w:docPart w:val="79BA329FBDEC46DCB87806DF9E270B6B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318954903"/>
            <w:placeholder>
              <w:docPart w:val="79BA329FBDEC46DCB87806DF9E270B6B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84570461"/>
            <w:placeholder>
              <w:docPart w:val="C4D5C501689542A9A903E8BB24B60F1B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600604231"/>
            <w:placeholder>
              <w:docPart w:val="CE5200EA1BA947C59705032749ACCD45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82395441"/>
            <w:placeholder>
              <w:docPart w:val="CE5200EA1BA947C59705032749ACCD45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91545043"/>
            <w:placeholder>
              <w:docPart w:val="8BDBC85D3CF74D78B347498E020F0017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1435B8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1348978945"/>
            <w:placeholder>
              <w:docPart w:val="60128E57912949FA8BAEDDE08557BF8E"/>
            </w:placeholder>
            <w:showingPlcHdr/>
            <w:text/>
          </w:sdtPr>
          <w:sdtEndPr/>
          <w:sdtContent>
            <w:tc>
              <w:tcPr>
                <w:tcW w:w="294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76639924"/>
            <w:placeholder>
              <w:docPart w:val="60128E57912949FA8BAEDDE08557BF8E"/>
            </w:placeholder>
            <w:text/>
          </w:sdtPr>
          <w:sdtEndPr/>
          <w:sdtContent>
            <w:tc>
              <w:tcPr>
                <w:tcW w:w="1586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08308223"/>
            <w:placeholder>
              <w:docPart w:val="32499D3A18E74DF8997FECED3FA9D9E5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27061600"/>
            <w:placeholder>
              <w:docPart w:val="34EB2EA5ED1348178550B50738EC6E2C"/>
            </w:placeholder>
            <w:showingPlcHdr/>
            <w:text/>
          </w:sdtPr>
          <w:sdtEndPr/>
          <w:sdtContent>
            <w:tc>
              <w:tcPr>
                <w:tcW w:w="2977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430811710"/>
            <w:placeholder>
              <w:docPart w:val="34EB2EA5ED1348178550B50738EC6E2C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981196287"/>
            <w:placeholder>
              <w:docPart w:val="34D25FF53F374EB39AA2B9FA0AC0FC39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6F0543" w:rsidRPr="0081237C" w:rsidTr="001435B8">
        <w:trPr>
          <w:trHeight w:val="284"/>
        </w:trPr>
        <w:tc>
          <w:tcPr>
            <w:tcW w:w="4531" w:type="dxa"/>
            <w:gridSpan w:val="2"/>
            <w:shd w:val="clear" w:color="auto" w:fill="D9D9D9" w:themeFill="background1" w:themeFillShade="D9"/>
            <w:vAlign w:val="center"/>
          </w:tcPr>
          <w:p w:rsidR="006F0543" w:rsidRPr="00DD3F47" w:rsidRDefault="006F0543" w:rsidP="006F054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D3F47">
              <w:rPr>
                <w:rFonts w:ascii="Times New Roman" w:hAnsi="Times New Roman"/>
                <w:b/>
                <w:sz w:val="20"/>
                <w:szCs w:val="20"/>
              </w:rPr>
              <w:t>TOTAL FORWARDS</w:t>
            </w:r>
          </w:p>
        </w:tc>
        <w:sdt>
          <w:sdtPr>
            <w:rPr>
              <w:rFonts w:ascii="Times New Roman" w:hAnsi="Times New Roman"/>
              <w:sz w:val="20"/>
              <w:szCs w:val="20"/>
            </w:rPr>
            <w:id w:val="-242108053"/>
            <w:placeholder>
              <w:docPart w:val="300787AA1C5D4D669EC63954AF10A700"/>
            </w:placeholder>
            <w:text/>
          </w:sdtPr>
          <w:sdtEndPr/>
          <w:sdtContent>
            <w:tc>
              <w:tcPr>
                <w:tcW w:w="851" w:type="dxa"/>
                <w:vAlign w:val="center"/>
              </w:tcPr>
              <w:p w:rsidR="006F0543" w:rsidRPr="0081237C" w:rsidRDefault="006F0543" w:rsidP="006F0543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>-</w:t>
                </w:r>
              </w:p>
            </w:tc>
          </w:sdtContent>
        </w:sdt>
        <w:tc>
          <w:tcPr>
            <w:tcW w:w="4536" w:type="dxa"/>
            <w:gridSpan w:val="2"/>
            <w:shd w:val="clear" w:color="auto" w:fill="D9D9D9" w:themeFill="background1" w:themeFillShade="D9"/>
            <w:vAlign w:val="center"/>
          </w:tcPr>
          <w:p w:rsidR="006F0543" w:rsidRPr="00DD3F47" w:rsidRDefault="006F0543" w:rsidP="006F054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D3F47">
              <w:rPr>
                <w:rFonts w:ascii="Times New Roman" w:hAnsi="Times New Roman"/>
                <w:b/>
                <w:sz w:val="20"/>
                <w:szCs w:val="20"/>
              </w:rPr>
              <w:t>TOTAL BACKUPS</w:t>
            </w:r>
          </w:p>
        </w:tc>
        <w:sdt>
          <w:sdtPr>
            <w:rPr>
              <w:rFonts w:ascii="Times New Roman" w:hAnsi="Times New Roman"/>
              <w:sz w:val="20"/>
              <w:szCs w:val="20"/>
            </w:rPr>
            <w:id w:val="-935126086"/>
            <w:placeholder>
              <w:docPart w:val="E20A5660C9A54F7AA1A693EE94E2EEC2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6F0543" w:rsidRPr="0081237C" w:rsidRDefault="006F0543" w:rsidP="006F0543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>-</w:t>
                </w:r>
              </w:p>
            </w:tc>
          </w:sdtContent>
        </w:sdt>
      </w:tr>
    </w:tbl>
    <w:p w:rsidR="000D21BB" w:rsidRDefault="000D21BB" w:rsidP="00A319C4">
      <w:pPr>
        <w:rPr>
          <w:rFonts w:ascii="Times New Roman" w:hAnsi="Times New Roman"/>
          <w:sz w:val="20"/>
          <w:szCs w:val="20"/>
        </w:rPr>
      </w:pPr>
    </w:p>
    <w:tbl>
      <w:tblPr>
        <w:tblStyle w:val="TableGrid"/>
        <w:tblW w:w="4994" w:type="pct"/>
        <w:tblLayout w:type="fixed"/>
        <w:tblLook w:val="01E0" w:firstRow="1" w:lastRow="1" w:firstColumn="1" w:lastColumn="1" w:noHBand="0" w:noVBand="0"/>
        <w:tblDescription w:val="Student information table contains Student Name, Grade, Assigning Teacher, In and Out times, Time Served, and Supervisor Initials"/>
      </w:tblPr>
      <w:tblGrid>
        <w:gridCol w:w="2972"/>
        <w:gridCol w:w="1559"/>
        <w:gridCol w:w="855"/>
        <w:gridCol w:w="2973"/>
        <w:gridCol w:w="1559"/>
        <w:gridCol w:w="859"/>
      </w:tblGrid>
      <w:tr w:rsidR="000D21BB" w:rsidRPr="0081237C" w:rsidTr="00822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29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0D21BB" w:rsidRPr="0081237C" w:rsidRDefault="00DD3F47" w:rsidP="007165B0">
            <w:pPr>
              <w:pStyle w:val="Tableheading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SUMMON</w:t>
            </w:r>
            <w:r w:rsidR="000D21BB" w:rsidRPr="00812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21BB">
              <w:rPr>
                <w:rFonts w:ascii="Times New Roman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0D21BB" w:rsidRPr="0081237C" w:rsidRDefault="000D21BB" w:rsidP="007165B0">
            <w:pPr>
              <w:pStyle w:val="Tableheading"/>
              <w:rPr>
                <w:rFonts w:ascii="Times New Roman" w:hAnsi="Times New Roman" w:cs="Times New Roman"/>
                <w:sz w:val="20"/>
                <w:szCs w:val="20"/>
              </w:rPr>
            </w:pPr>
            <w:r w:rsidRPr="0081237C">
              <w:rPr>
                <w:rFonts w:ascii="Times New Roman" w:hAnsi="Times New Roman" w:cs="Times New Roman"/>
                <w:sz w:val="20"/>
                <w:szCs w:val="20"/>
              </w:rPr>
              <w:t>SERIAL</w:t>
            </w:r>
          </w:p>
        </w:tc>
        <w:tc>
          <w:tcPr>
            <w:tcW w:w="8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0D21BB" w:rsidRPr="0081237C" w:rsidRDefault="000D21BB" w:rsidP="007165B0">
            <w:pPr>
              <w:pStyle w:val="Tableheading"/>
              <w:rPr>
                <w:rFonts w:ascii="Times New Roman" w:hAnsi="Times New Roman" w:cs="Times New Roman"/>
                <w:sz w:val="20"/>
                <w:szCs w:val="20"/>
              </w:rPr>
            </w:pPr>
            <w:r w:rsidRPr="0081237C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  <w:tc>
          <w:tcPr>
            <w:tcW w:w="29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0D21BB" w:rsidRPr="0081237C" w:rsidRDefault="00DD3F47" w:rsidP="007165B0">
            <w:pPr>
              <w:pStyle w:val="Tableheading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MONSTER</w:t>
            </w:r>
            <w:r w:rsidR="000D21BB" w:rsidRPr="0081237C">
              <w:rPr>
                <w:rFonts w:ascii="Times New Roman" w:hAnsi="Times New Roman" w:cs="Times New Roman"/>
                <w:sz w:val="20"/>
                <w:szCs w:val="20"/>
              </w:rPr>
              <w:t xml:space="preserve"> NAME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0D21BB" w:rsidRPr="0081237C" w:rsidRDefault="000D21BB" w:rsidP="007165B0">
            <w:pPr>
              <w:pStyle w:val="Tableheading"/>
              <w:rPr>
                <w:rFonts w:ascii="Times New Roman" w:hAnsi="Times New Roman" w:cs="Times New Roman"/>
                <w:sz w:val="20"/>
                <w:szCs w:val="20"/>
              </w:rPr>
            </w:pPr>
            <w:r w:rsidRPr="0081237C">
              <w:rPr>
                <w:rFonts w:ascii="Times New Roman" w:hAnsi="Times New Roman" w:cs="Times New Roman"/>
                <w:sz w:val="20"/>
                <w:szCs w:val="20"/>
              </w:rPr>
              <w:t>SERIAL</w:t>
            </w:r>
          </w:p>
        </w:tc>
        <w:tc>
          <w:tcPr>
            <w:tcW w:w="8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0D21BB" w:rsidRPr="0081237C" w:rsidRDefault="000D21BB" w:rsidP="007165B0">
            <w:pPr>
              <w:pStyle w:val="Tableheading"/>
              <w:rPr>
                <w:rFonts w:ascii="Times New Roman" w:hAnsi="Times New Roman" w:cs="Times New Roman"/>
                <w:sz w:val="20"/>
                <w:szCs w:val="20"/>
              </w:rPr>
            </w:pPr>
            <w:r w:rsidRPr="0081237C">
              <w:rPr>
                <w:rFonts w:ascii="Times New Roman" w:hAnsi="Times New Roman" w:cs="Times New Roman"/>
                <w:sz w:val="20"/>
                <w:szCs w:val="20"/>
              </w:rPr>
              <w:t>QTY</w:t>
            </w:r>
          </w:p>
        </w:tc>
      </w:tr>
      <w:tr w:rsidR="004F10F8" w:rsidRPr="0081237C" w:rsidTr="00822D1B">
        <w:trPr>
          <w:trHeight w:val="284"/>
        </w:trPr>
        <w:tc>
          <w:tcPr>
            <w:tcW w:w="2972" w:type="dxa"/>
            <w:tcBorders>
              <w:top w:val="single" w:sz="4" w:space="0" w:color="FFFFFF" w:themeColor="background1"/>
            </w:tcBorders>
            <w:vAlign w:val="center"/>
          </w:tcPr>
          <w:sdt>
            <w:sdtPr>
              <w:rPr>
                <w:rFonts w:ascii="Times New Roman" w:hAnsi="Times New Roman"/>
                <w:sz w:val="20"/>
                <w:szCs w:val="20"/>
              </w:rPr>
              <w:id w:val="813608949"/>
              <w:placeholder>
                <w:docPart w:val="B4580D57AC4F4F35ABD2F1BE5F317A91"/>
              </w:placeholder>
              <w:showingPlcHdr/>
              <w:text/>
            </w:sdtPr>
            <w:sdtEndPr/>
            <w:sdtContent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Times New Roman" w:hAnsi="Times New Roman"/>
              <w:sz w:val="20"/>
              <w:szCs w:val="20"/>
            </w:rPr>
            <w:id w:val="-1269225583"/>
            <w:placeholder>
              <w:docPart w:val="79FDE960CF1A41ADA369DD6E0741A236"/>
            </w:placeholder>
            <w:text/>
          </w:sdtPr>
          <w:sdtEndPr/>
          <w:sdtContent>
            <w:tc>
              <w:tcPr>
                <w:tcW w:w="1559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809602600"/>
            <w:placeholder>
              <w:docPart w:val="8402A8C3AFF845939421DBB05D616D9D"/>
            </w:placeholder>
            <w:text/>
          </w:sdtPr>
          <w:sdtEndPr/>
          <w:sdtContent>
            <w:tc>
              <w:tcPr>
                <w:tcW w:w="855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tc>
          <w:tcPr>
            <w:tcW w:w="2973" w:type="dxa"/>
            <w:tcBorders>
              <w:top w:val="single" w:sz="4" w:space="0" w:color="FFFFFF" w:themeColor="background1"/>
            </w:tcBorders>
            <w:vAlign w:val="center"/>
          </w:tcPr>
          <w:sdt>
            <w:sdtPr>
              <w:rPr>
                <w:rFonts w:ascii="Times New Roman" w:hAnsi="Times New Roman"/>
                <w:sz w:val="20"/>
                <w:szCs w:val="20"/>
              </w:rPr>
              <w:id w:val="4802585"/>
              <w:placeholder>
                <w:docPart w:val="FEF1F105C4C54C3AA599A1D4F8AD3041"/>
              </w:placeholder>
              <w:showingPlcHdr/>
              <w:text/>
            </w:sdtPr>
            <w:sdtEndPr/>
            <w:sdtContent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Times New Roman" w:hAnsi="Times New Roman"/>
              <w:sz w:val="20"/>
              <w:szCs w:val="20"/>
            </w:rPr>
            <w:id w:val="762490043"/>
            <w:placeholder>
              <w:docPart w:val="F87C17C697A74388A70206ECC26C700C"/>
            </w:placeholder>
            <w:text/>
          </w:sdtPr>
          <w:sdtEndPr/>
          <w:sdtContent>
            <w:tc>
              <w:tcPr>
                <w:tcW w:w="1559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306404519"/>
            <w:placeholder>
              <w:docPart w:val="AA58A3C5F41A4061B0BAAD7A5D11B93E"/>
            </w:placeholder>
            <w:text/>
          </w:sdtPr>
          <w:sdtEndPr/>
          <w:sdtContent>
            <w:tc>
              <w:tcPr>
                <w:tcW w:w="859" w:type="dxa"/>
                <w:tcBorders>
                  <w:top w:val="single" w:sz="4" w:space="0" w:color="FFFFFF" w:themeColor="background1"/>
                </w:tcBorders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tc>
          <w:tcPr>
            <w:tcW w:w="2972" w:type="dxa"/>
            <w:vAlign w:val="center"/>
          </w:tcPr>
          <w:sdt>
            <w:sdtPr>
              <w:rPr>
                <w:rFonts w:ascii="Times New Roman" w:hAnsi="Times New Roman"/>
                <w:sz w:val="20"/>
                <w:szCs w:val="20"/>
              </w:rPr>
              <w:id w:val="-101881466"/>
              <w:placeholder>
                <w:docPart w:val="6A834FCE9E10426B87301D56B199B7CD"/>
              </w:placeholder>
              <w:showingPlcHdr/>
              <w:text/>
            </w:sdtPr>
            <w:sdtEndPr/>
            <w:sdtContent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Times New Roman" w:hAnsi="Times New Roman"/>
              <w:sz w:val="20"/>
              <w:szCs w:val="20"/>
            </w:rPr>
            <w:id w:val="-2119054192"/>
            <w:placeholder>
              <w:docPart w:val="109F1749F46B4E3491AA17DC594A5332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65802824"/>
            <w:placeholder>
              <w:docPart w:val="6B79A049AB7742CFA3336A9A62F442C7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tc>
          <w:tcPr>
            <w:tcW w:w="2973" w:type="dxa"/>
            <w:vAlign w:val="center"/>
          </w:tcPr>
          <w:sdt>
            <w:sdtPr>
              <w:rPr>
                <w:rFonts w:ascii="Times New Roman" w:hAnsi="Times New Roman"/>
                <w:sz w:val="20"/>
                <w:szCs w:val="20"/>
              </w:rPr>
              <w:id w:val="-421955342"/>
              <w:placeholder>
                <w:docPart w:val="66FEE3FB8C74432BBB857E5BC4EF565F"/>
              </w:placeholder>
              <w:showingPlcHdr/>
              <w:text/>
            </w:sdtPr>
            <w:sdtEndPr/>
            <w:sdtContent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sdt>
          <w:sdtPr>
            <w:rPr>
              <w:rFonts w:ascii="Times New Roman" w:hAnsi="Times New Roman"/>
              <w:sz w:val="20"/>
              <w:szCs w:val="20"/>
            </w:rPr>
            <w:id w:val="825251265"/>
            <w:placeholder>
              <w:docPart w:val="C872D3E5FAE741929F0A01976273671E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883293890"/>
            <w:placeholder>
              <w:docPart w:val="3A2FA0948B3E435CA15B798F9BCB4D9C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1221283514"/>
            <w:placeholder>
              <w:docPart w:val="92BF5B650E4C4365A329E11218B65E88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959927104"/>
            <w:placeholder>
              <w:docPart w:val="92BF5B650E4C4365A329E11218B65E88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29662957"/>
            <w:placeholder>
              <w:docPart w:val="58AADCDD868A43389532B20E46393FAB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829357635"/>
            <w:placeholder>
              <w:docPart w:val="0D64EC5185F44F5BBFAA02B4AA98F886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356663880"/>
            <w:placeholder>
              <w:docPart w:val="0D64EC5185F44F5BBFAA02B4AA98F886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890945741"/>
            <w:placeholder>
              <w:docPart w:val="396728CB0B7D4DC4A951C97C6C2D3AC7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1958668949"/>
            <w:placeholder>
              <w:docPart w:val="B6A57FFD36E94D699B04C2860117BB5F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818352530"/>
            <w:placeholder>
              <w:docPart w:val="B6A57FFD36E94D699B04C2860117BB5F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411346484"/>
            <w:placeholder>
              <w:docPart w:val="E544D72824714930828EC0A3E3D978CD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864207766"/>
            <w:placeholder>
              <w:docPart w:val="65E765F8949545C582B76F9AAFCA9817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38378274"/>
            <w:placeholder>
              <w:docPart w:val="65E765F8949545C582B76F9AAFCA9817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665051770"/>
            <w:placeholder>
              <w:docPart w:val="E86B7757C854406ABB5F147E414DB804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598711151"/>
            <w:placeholder>
              <w:docPart w:val="937FADF714D246F0920D716E548631BC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832632158"/>
            <w:placeholder>
              <w:docPart w:val="937FADF714D246F0920D716E548631BC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60145889"/>
            <w:placeholder>
              <w:docPart w:val="DB03276199234FF8AEB0BE024929976F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633742355"/>
            <w:placeholder>
              <w:docPart w:val="04E29EEE4AB54CB5B457D2509BC96823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307784567"/>
            <w:placeholder>
              <w:docPart w:val="04E29EEE4AB54CB5B457D2509BC96823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127586080"/>
            <w:placeholder>
              <w:docPart w:val="14564CA22050436AAB175140161D5718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853880995"/>
            <w:placeholder>
              <w:docPart w:val="A61E023C4CF7425FB1B1CB158DC156C3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118555037"/>
            <w:placeholder>
              <w:docPart w:val="A61E023C4CF7425FB1B1CB158DC156C3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11244954"/>
            <w:placeholder>
              <w:docPart w:val="4E4AA69843B64C60861328C09A1A13CF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78445721"/>
            <w:placeholder>
              <w:docPart w:val="B67613E829A14012B74E8EBED79C73A3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280234362"/>
            <w:placeholder>
              <w:docPart w:val="B67613E829A14012B74E8EBED79C73A3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697855332"/>
            <w:placeholder>
              <w:docPart w:val="5D7F349925E743CB8FBC519CF25C61C6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795909584"/>
            <w:placeholder>
              <w:docPart w:val="D82350BA6CED4D8794BC57BCE846D8D4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701062645"/>
            <w:placeholder>
              <w:docPart w:val="D82350BA6CED4D8794BC57BCE846D8D4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478068394"/>
            <w:placeholder>
              <w:docPart w:val="B2BD21CB72184E0FA768977B308E1FFE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684213200"/>
            <w:placeholder>
              <w:docPart w:val="41AEF65BD4564A2DA8FE613F18D82FB0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674185006"/>
            <w:placeholder>
              <w:docPart w:val="41AEF65BD4564A2DA8FE613F18D82FB0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434662200"/>
            <w:placeholder>
              <w:docPart w:val="7D95E532423E4D839F93018A00962F35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746104314"/>
            <w:placeholder>
              <w:docPart w:val="0CB3BC87FEBD494A89052E227EB1D285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7821817"/>
            <w:placeholder>
              <w:docPart w:val="0CB3BC87FEBD494A89052E227EB1D285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939980243"/>
            <w:placeholder>
              <w:docPart w:val="03ADB88494AE412EAC0CD2EB4BE8CF63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427269598"/>
            <w:placeholder>
              <w:docPart w:val="A91298A10AF0440B824E42BDB2D76BFC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040816048"/>
            <w:placeholder>
              <w:docPart w:val="A91298A10AF0440B824E42BDB2D76BFC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37586654"/>
            <w:placeholder>
              <w:docPart w:val="DC08020AE9104656B35692EA122831DF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2004781754"/>
            <w:placeholder>
              <w:docPart w:val="BA1EDCE347874D459DA81CF736D3761B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489667309"/>
            <w:placeholder>
              <w:docPart w:val="BA1EDCE347874D459DA81CF736D3761B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920176774"/>
            <w:placeholder>
              <w:docPart w:val="67D549AA44C9484AABB7794A0B8C51A0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627841056"/>
            <w:placeholder>
              <w:docPart w:val="8799C2077F03490A91754D4A32DFA660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520046661"/>
            <w:placeholder>
              <w:docPart w:val="8799C2077F03490A91754D4A32DFA660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514889444"/>
            <w:placeholder>
              <w:docPart w:val="306DF690C8194BE9ADBA251C1FD05085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87169495"/>
            <w:placeholder>
              <w:docPart w:val="10890A1F75324144A030F73591732DF0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455912969"/>
            <w:placeholder>
              <w:docPart w:val="10890A1F75324144A030F73591732DF0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305402567"/>
            <w:placeholder>
              <w:docPart w:val="A805455E8F574794AA6125A7968AC2DD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395242586"/>
            <w:placeholder>
              <w:docPart w:val="87E428B0DFA641D3BFF31025AC2C2E18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770924977"/>
            <w:placeholder>
              <w:docPart w:val="87E428B0DFA641D3BFF31025AC2C2E18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335797939"/>
            <w:placeholder>
              <w:docPart w:val="10CEE7D8E7A343B589BC02F242B657F1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883450512"/>
            <w:placeholder>
              <w:docPart w:val="894D0500CF444D658BF885FB85D5CEFC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2086295334"/>
            <w:placeholder>
              <w:docPart w:val="894D0500CF444D658BF885FB85D5CEFC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662976977"/>
            <w:placeholder>
              <w:docPart w:val="92B8410A08B74616BC2C984F1568E61A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389534904"/>
            <w:placeholder>
              <w:docPart w:val="4AA7AE0CF0474E028C48C4AF4305AF0D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703664232"/>
            <w:placeholder>
              <w:docPart w:val="4AA7AE0CF0474E028C48C4AF4305AF0D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835199181"/>
            <w:placeholder>
              <w:docPart w:val="B788F337386548C88D6B3A0A609591CF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4F10F8" w:rsidRPr="0081237C" w:rsidTr="00822D1B">
        <w:trPr>
          <w:trHeight w:val="284"/>
        </w:trPr>
        <w:sdt>
          <w:sdtPr>
            <w:rPr>
              <w:rFonts w:ascii="Times New Roman" w:hAnsi="Times New Roman"/>
              <w:sz w:val="20"/>
              <w:szCs w:val="20"/>
            </w:rPr>
            <w:id w:val="-1750730439"/>
            <w:placeholder>
              <w:docPart w:val="5FEB03043DA64995ADDA048396756020"/>
            </w:placeholder>
            <w:showingPlcHdr/>
            <w:text/>
          </w:sdtPr>
          <w:sdtEndPr/>
          <w:sdtContent>
            <w:tc>
              <w:tcPr>
                <w:tcW w:w="2972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956138687"/>
            <w:placeholder>
              <w:docPart w:val="5FEB03043DA64995ADDA048396756020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1379124878"/>
            <w:placeholder>
              <w:docPart w:val="27F2E5A3EB174112984C01F910D58641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1628690945"/>
            <w:placeholder>
              <w:docPart w:val="868CFECCD2454E779E4C1469CDE79740"/>
            </w:placeholder>
            <w:showingPlcHdr/>
            <w:text/>
          </w:sdtPr>
          <w:sdtEndPr/>
          <w:sdtContent>
            <w:tc>
              <w:tcPr>
                <w:tcW w:w="2973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Style w:val="PlaceholderText"/>
                    <w:rFonts w:ascii="Times New Roman" w:hAnsi="Times New Roman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37902386"/>
            <w:placeholder>
              <w:docPart w:val="868CFECCD2454E779E4C1469CDE79740"/>
            </w:placeholder>
            <w:text/>
          </w:sdtPr>
          <w:sdtEndPr/>
          <w:sdtContent>
            <w:tc>
              <w:tcPr>
                <w:tcW w:w="15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 w:rsidRPr="00601AD7">
                  <w:rPr>
                    <w:rFonts w:ascii="Times New Roman" w:hAnsi="Times New Roman"/>
                    <w:sz w:val="20"/>
                    <w:szCs w:val="20"/>
                  </w:rPr>
                  <w:t>N.</w:t>
                </w:r>
              </w:p>
            </w:tc>
          </w:sdtContent>
        </w:sdt>
        <w:sdt>
          <w:sdtPr>
            <w:rPr>
              <w:rFonts w:ascii="Times New Roman" w:hAnsi="Times New Roman"/>
              <w:sz w:val="20"/>
              <w:szCs w:val="20"/>
            </w:rPr>
            <w:id w:val="-630328579"/>
            <w:placeholder>
              <w:docPart w:val="89FC311797EA40F4BDEC92512A9F5502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4F10F8" w:rsidRPr="00601AD7" w:rsidRDefault="004F10F8" w:rsidP="004F10F8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 xml:space="preserve">x </w:t>
                </w:r>
              </w:p>
            </w:tc>
          </w:sdtContent>
        </w:sdt>
      </w:tr>
      <w:tr w:rsidR="006F0543" w:rsidRPr="0081237C" w:rsidTr="00822D1B">
        <w:trPr>
          <w:trHeight w:val="284"/>
        </w:trPr>
        <w:tc>
          <w:tcPr>
            <w:tcW w:w="4531" w:type="dxa"/>
            <w:gridSpan w:val="2"/>
            <w:shd w:val="clear" w:color="auto" w:fill="D9D9D9" w:themeFill="background1" w:themeFillShade="D9"/>
            <w:vAlign w:val="center"/>
          </w:tcPr>
          <w:p w:rsidR="006F0543" w:rsidRPr="00DD3F47" w:rsidRDefault="006F0543" w:rsidP="006F054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D3F47">
              <w:rPr>
                <w:rFonts w:ascii="Times New Roman" w:hAnsi="Times New Roman"/>
                <w:b/>
                <w:sz w:val="20"/>
                <w:szCs w:val="20"/>
              </w:rPr>
              <w:t>TOTAL SUMMONS</w:t>
            </w:r>
          </w:p>
        </w:tc>
        <w:sdt>
          <w:sdtPr>
            <w:rPr>
              <w:rFonts w:ascii="Times New Roman" w:hAnsi="Times New Roman"/>
              <w:sz w:val="20"/>
              <w:szCs w:val="20"/>
            </w:rPr>
            <w:id w:val="349605808"/>
            <w:placeholder>
              <w:docPart w:val="15C4C8C6B08B44CABE8855E441471D1D"/>
            </w:placeholder>
            <w:text/>
          </w:sdtPr>
          <w:sdtEndPr/>
          <w:sdtContent>
            <w:tc>
              <w:tcPr>
                <w:tcW w:w="855" w:type="dxa"/>
                <w:vAlign w:val="center"/>
              </w:tcPr>
              <w:p w:rsidR="006F0543" w:rsidRPr="0081237C" w:rsidRDefault="006F0543" w:rsidP="006F0543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>-</w:t>
                </w:r>
              </w:p>
            </w:tc>
          </w:sdtContent>
        </w:sdt>
        <w:tc>
          <w:tcPr>
            <w:tcW w:w="4532" w:type="dxa"/>
            <w:gridSpan w:val="2"/>
            <w:shd w:val="clear" w:color="auto" w:fill="D9D9D9" w:themeFill="background1" w:themeFillShade="D9"/>
            <w:vAlign w:val="center"/>
          </w:tcPr>
          <w:p w:rsidR="006F0543" w:rsidRPr="00DD3F47" w:rsidRDefault="006F0543" w:rsidP="006F054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DD3F47">
              <w:rPr>
                <w:rFonts w:ascii="Times New Roman" w:hAnsi="Times New Roman"/>
                <w:b/>
                <w:sz w:val="20"/>
                <w:szCs w:val="20"/>
              </w:rPr>
              <w:t>TOTAL MONSTERS</w:t>
            </w:r>
          </w:p>
        </w:tc>
        <w:sdt>
          <w:sdtPr>
            <w:rPr>
              <w:rFonts w:ascii="Times New Roman" w:hAnsi="Times New Roman"/>
              <w:sz w:val="20"/>
              <w:szCs w:val="20"/>
            </w:rPr>
            <w:id w:val="519361471"/>
            <w:placeholder>
              <w:docPart w:val="2F45F0D1F929485897088AA3E6F1C197"/>
            </w:placeholder>
            <w:text/>
          </w:sdtPr>
          <w:sdtEndPr/>
          <w:sdtContent>
            <w:tc>
              <w:tcPr>
                <w:tcW w:w="859" w:type="dxa"/>
                <w:vAlign w:val="center"/>
              </w:tcPr>
              <w:p w:rsidR="006F0543" w:rsidRPr="0081237C" w:rsidRDefault="006F0543" w:rsidP="006F0543">
                <w:pPr>
                  <w:rPr>
                    <w:rFonts w:ascii="Times New Roman" w:hAnsi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  <w:szCs w:val="20"/>
                  </w:rPr>
                  <w:t>-</w:t>
                </w:r>
              </w:p>
            </w:tc>
          </w:sdtContent>
        </w:sdt>
      </w:tr>
    </w:tbl>
    <w:p w:rsidR="00C9592E" w:rsidRPr="00C9592E" w:rsidRDefault="00C9592E" w:rsidP="00C9592E">
      <w:pPr>
        <w:tabs>
          <w:tab w:val="left" w:pos="3297"/>
        </w:tabs>
        <w:rPr>
          <w:rFonts w:ascii="Times New Roman" w:hAnsi="Times New Roman"/>
          <w:sz w:val="20"/>
          <w:szCs w:val="20"/>
        </w:rPr>
      </w:pPr>
    </w:p>
    <w:sectPr w:rsidR="00C9592E" w:rsidRPr="00C9592E" w:rsidSect="00C9592E"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9D2" w:rsidRDefault="005C29D2">
      <w:r>
        <w:separator/>
      </w:r>
    </w:p>
  </w:endnote>
  <w:endnote w:type="continuationSeparator" w:id="0">
    <w:p w:rsidR="005C29D2" w:rsidRDefault="005C2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9D2" w:rsidRDefault="005C29D2">
      <w:r>
        <w:separator/>
      </w:r>
    </w:p>
  </w:footnote>
  <w:footnote w:type="continuationSeparator" w:id="0">
    <w:p w:rsidR="005C29D2" w:rsidRDefault="005C29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06CDA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22555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2AE60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2A0B1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0E343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12890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866DE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08DF7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9CD3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DCB36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formatting="1" w:enforcement="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7B0"/>
    <w:rsid w:val="00012D93"/>
    <w:rsid w:val="00025D43"/>
    <w:rsid w:val="00041010"/>
    <w:rsid w:val="00052D4F"/>
    <w:rsid w:val="000B041B"/>
    <w:rsid w:val="000B2936"/>
    <w:rsid w:val="000B4103"/>
    <w:rsid w:val="000C560E"/>
    <w:rsid w:val="000D21BB"/>
    <w:rsid w:val="000E3D7D"/>
    <w:rsid w:val="001435B8"/>
    <w:rsid w:val="0016028E"/>
    <w:rsid w:val="00167931"/>
    <w:rsid w:val="00192C6A"/>
    <w:rsid w:val="001B6E15"/>
    <w:rsid w:val="00292CC5"/>
    <w:rsid w:val="003359D2"/>
    <w:rsid w:val="0036455D"/>
    <w:rsid w:val="00384476"/>
    <w:rsid w:val="00400BB8"/>
    <w:rsid w:val="00454857"/>
    <w:rsid w:val="004567B0"/>
    <w:rsid w:val="00461719"/>
    <w:rsid w:val="004B6C90"/>
    <w:rsid w:val="004F10F8"/>
    <w:rsid w:val="00540B98"/>
    <w:rsid w:val="0056227C"/>
    <w:rsid w:val="00581C71"/>
    <w:rsid w:val="00585184"/>
    <w:rsid w:val="005C29D2"/>
    <w:rsid w:val="005D4A17"/>
    <w:rsid w:val="005F7F23"/>
    <w:rsid w:val="00601AD7"/>
    <w:rsid w:val="00614BD7"/>
    <w:rsid w:val="00666A99"/>
    <w:rsid w:val="00684F2F"/>
    <w:rsid w:val="006B4E95"/>
    <w:rsid w:val="006D38C2"/>
    <w:rsid w:val="006D78FD"/>
    <w:rsid w:val="006E7DD1"/>
    <w:rsid w:val="006F0543"/>
    <w:rsid w:val="0077038B"/>
    <w:rsid w:val="00782710"/>
    <w:rsid w:val="007A2FCA"/>
    <w:rsid w:val="007A32DD"/>
    <w:rsid w:val="0081237C"/>
    <w:rsid w:val="00822D1B"/>
    <w:rsid w:val="00856314"/>
    <w:rsid w:val="008D2523"/>
    <w:rsid w:val="00943486"/>
    <w:rsid w:val="00955665"/>
    <w:rsid w:val="00985A51"/>
    <w:rsid w:val="009A08B4"/>
    <w:rsid w:val="009C5308"/>
    <w:rsid w:val="009F3952"/>
    <w:rsid w:val="00A30BD9"/>
    <w:rsid w:val="00A319C4"/>
    <w:rsid w:val="00AC4EAC"/>
    <w:rsid w:val="00AD1C68"/>
    <w:rsid w:val="00AF1683"/>
    <w:rsid w:val="00B14B51"/>
    <w:rsid w:val="00B96D2A"/>
    <w:rsid w:val="00BC304C"/>
    <w:rsid w:val="00BD7791"/>
    <w:rsid w:val="00C91A93"/>
    <w:rsid w:val="00C9592E"/>
    <w:rsid w:val="00C96D5E"/>
    <w:rsid w:val="00CA6D53"/>
    <w:rsid w:val="00D1734C"/>
    <w:rsid w:val="00D53987"/>
    <w:rsid w:val="00D700A7"/>
    <w:rsid w:val="00D73534"/>
    <w:rsid w:val="00DB3705"/>
    <w:rsid w:val="00DD3F47"/>
    <w:rsid w:val="00DD7054"/>
    <w:rsid w:val="00E07834"/>
    <w:rsid w:val="00E31B98"/>
    <w:rsid w:val="00E40DCA"/>
    <w:rsid w:val="00E5103A"/>
    <w:rsid w:val="00E51115"/>
    <w:rsid w:val="00E626AE"/>
    <w:rsid w:val="00E876E5"/>
    <w:rsid w:val="00EB3664"/>
    <w:rsid w:val="00EE1E3C"/>
    <w:rsid w:val="00EF58A7"/>
    <w:rsid w:val="00FA1C36"/>
    <w:rsid w:val="00FB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1D7A28"/>
  <w15:docId w15:val="{FBDD5F13-A970-4D83-88F4-11FF6DC6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103A"/>
  </w:style>
  <w:style w:type="paragraph" w:styleId="Heading1">
    <w:name w:val="heading 1"/>
    <w:basedOn w:val="Normal"/>
    <w:next w:val="Normal"/>
    <w:qFormat/>
    <w:rsid w:val="00C91A93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Heading2">
    <w:name w:val="heading 2"/>
    <w:basedOn w:val="Normal"/>
    <w:next w:val="Normal"/>
    <w:qFormat/>
    <w:rsid w:val="00C91A93"/>
    <w:pPr>
      <w:jc w:val="right"/>
      <w:outlineLvl w:val="1"/>
    </w:pPr>
    <w:rPr>
      <w:rFonts w:asciiTheme="majorHAnsi" w:hAnsiTheme="majorHAnsi" w:cs="Tahoma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53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3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53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530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530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530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530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511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eheading">
    <w:name w:val="Table heading"/>
    <w:basedOn w:val="Normal"/>
    <w:qFormat/>
    <w:rsid w:val="00E5111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Header">
    <w:name w:val="header"/>
    <w:basedOn w:val="Normal"/>
    <w:link w:val="HeaderChar"/>
    <w:unhideWhenUsed/>
    <w:rsid w:val="00C91A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91A93"/>
    <w:rPr>
      <w:rFonts w:asciiTheme="minorHAnsi" w:hAnsiTheme="minorHAnsi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E5103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E078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834"/>
    <w:rPr>
      <w:rFonts w:asciiTheme="minorHAnsi" w:hAnsiTheme="minorHAnsi"/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308"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308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C5308"/>
  </w:style>
  <w:style w:type="paragraph" w:styleId="BlockText">
    <w:name w:val="Block Text"/>
    <w:basedOn w:val="Normal"/>
    <w:uiPriority w:val="99"/>
    <w:semiHidden/>
    <w:unhideWhenUsed/>
    <w:rsid w:val="00E5103A"/>
    <w:pPr>
      <w:pBdr>
        <w:top w:val="single" w:sz="2" w:space="10" w:color="365F91" w:themeColor="accent1" w:themeShade="BF" w:shadow="1"/>
        <w:left w:val="single" w:sz="2" w:space="10" w:color="365F91" w:themeColor="accent1" w:themeShade="BF" w:shadow="1"/>
        <w:bottom w:val="single" w:sz="2" w:space="10" w:color="365F91" w:themeColor="accent1" w:themeShade="BF" w:shadow="1"/>
        <w:right w:val="single" w:sz="2" w:space="10" w:color="365F91" w:themeColor="accent1" w:themeShade="BF" w:shadow="1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9C53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C5308"/>
  </w:style>
  <w:style w:type="paragraph" w:styleId="BodyText2">
    <w:name w:val="Body Text 2"/>
    <w:basedOn w:val="Normal"/>
    <w:link w:val="BodyText2Char"/>
    <w:uiPriority w:val="99"/>
    <w:semiHidden/>
    <w:unhideWhenUsed/>
    <w:rsid w:val="009C530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C5308"/>
  </w:style>
  <w:style w:type="paragraph" w:styleId="BodyText3">
    <w:name w:val="Body Text 3"/>
    <w:basedOn w:val="Normal"/>
    <w:link w:val="BodyText3Char"/>
    <w:uiPriority w:val="99"/>
    <w:semiHidden/>
    <w:unhideWhenUsed/>
    <w:rsid w:val="009C5308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C5308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C530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C530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C530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530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C5308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C530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C530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C530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C5308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C5308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C530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C5308"/>
    <w:pPr>
      <w:spacing w:after="200"/>
    </w:pPr>
    <w:rPr>
      <w:i/>
      <w:iCs/>
      <w:color w:val="1F497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C530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C5308"/>
  </w:style>
  <w:style w:type="table" w:styleId="ColorfulGrid">
    <w:name w:val="Colorful Grid"/>
    <w:basedOn w:val="TableNormal"/>
    <w:uiPriority w:val="73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C530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C5308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C5308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C5308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C5308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C5308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C5308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C530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308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308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3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308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C530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C5308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C5308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C5308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C5308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C5308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C5308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C5308"/>
  </w:style>
  <w:style w:type="character" w:customStyle="1" w:styleId="DateChar">
    <w:name w:val="Date Char"/>
    <w:basedOn w:val="DefaultParagraphFont"/>
    <w:link w:val="Date"/>
    <w:uiPriority w:val="99"/>
    <w:semiHidden/>
    <w:rsid w:val="009C5308"/>
  </w:style>
  <w:style w:type="paragraph" w:styleId="DocumentMap">
    <w:name w:val="Document Map"/>
    <w:basedOn w:val="Normal"/>
    <w:link w:val="DocumentMapChar"/>
    <w:uiPriority w:val="99"/>
    <w:semiHidden/>
    <w:unhideWhenUsed/>
    <w:rsid w:val="009C5308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5308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C530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C5308"/>
  </w:style>
  <w:style w:type="character" w:styleId="Emphasis">
    <w:name w:val="Emphasis"/>
    <w:basedOn w:val="DefaultParagraphFont"/>
    <w:uiPriority w:val="20"/>
    <w:qFormat/>
    <w:rsid w:val="009C530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C530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C5308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C5308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C530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9C5308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C5308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C530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5308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5308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C530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C530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C530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C530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C530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C530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C530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C530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C530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C530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C530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C530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C530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C530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C53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C53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C53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C53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C53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C53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C53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C530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C530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C530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C530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C530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C530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C530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C530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C530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C530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C530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C530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C530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C530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9C5308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53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530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530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53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53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5308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5308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C5308"/>
  </w:style>
  <w:style w:type="paragraph" w:styleId="HTMLAddress">
    <w:name w:val="HTML Address"/>
    <w:basedOn w:val="Normal"/>
    <w:link w:val="HTMLAddressChar"/>
    <w:uiPriority w:val="99"/>
    <w:semiHidden/>
    <w:unhideWhenUsed/>
    <w:rsid w:val="009C530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C530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C530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C530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C530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C530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5308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5308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C530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C530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C530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C5308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C5308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C5308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C5308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C5308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C5308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C5308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C5308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C5308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C5308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C530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E5103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103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103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5103A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9C530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C530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C530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C530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C530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C530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C530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C530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C530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C530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C530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C530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C530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C530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C530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C530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C5308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C5308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C5308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C530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C5308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C5308"/>
  </w:style>
  <w:style w:type="paragraph" w:styleId="List">
    <w:name w:val="List"/>
    <w:basedOn w:val="Normal"/>
    <w:uiPriority w:val="99"/>
    <w:semiHidden/>
    <w:unhideWhenUsed/>
    <w:rsid w:val="009C530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9C530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9C530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9C530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9C5308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9C530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C530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C530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C530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C530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C5308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C5308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C5308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C5308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C5308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9C530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C530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C530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C530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C5308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C530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C530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C530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C530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C530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C530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C530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C530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9C530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C5308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C5308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C5308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C5308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C530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C5308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C530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C530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C530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C5308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C5308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C5308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C5308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C5308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C5308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C530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C5308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C5308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C530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C5308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C530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C5308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C530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C5308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C5308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C5308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C5308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C5308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C5308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C530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C5308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C530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C530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C530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C530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C530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C530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C530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C530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C530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C530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C530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C530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C530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C530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C5308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C530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C530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C530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C530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C530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C530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C530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C530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C53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C53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C53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C53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C53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C53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C53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9C5308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C53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C530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9C5308"/>
  </w:style>
  <w:style w:type="paragraph" w:styleId="NormalWeb">
    <w:name w:val="Normal (Web)"/>
    <w:basedOn w:val="Normal"/>
    <w:uiPriority w:val="99"/>
    <w:semiHidden/>
    <w:unhideWhenUsed/>
    <w:rsid w:val="009C530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unhideWhenUsed/>
    <w:rsid w:val="009C530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C530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C5308"/>
  </w:style>
  <w:style w:type="character" w:styleId="PageNumber">
    <w:name w:val="page number"/>
    <w:basedOn w:val="DefaultParagraphFont"/>
    <w:uiPriority w:val="99"/>
    <w:semiHidden/>
    <w:unhideWhenUsed/>
    <w:rsid w:val="009C5308"/>
  </w:style>
  <w:style w:type="table" w:styleId="PlainTable1">
    <w:name w:val="Plain Table 1"/>
    <w:basedOn w:val="TableNormal"/>
    <w:uiPriority w:val="41"/>
    <w:rsid w:val="009C530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C530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C530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C530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C530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C5308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C5308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C530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5308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C530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C5308"/>
  </w:style>
  <w:style w:type="paragraph" w:styleId="Signature">
    <w:name w:val="Signature"/>
    <w:basedOn w:val="Normal"/>
    <w:link w:val="SignatureChar"/>
    <w:uiPriority w:val="99"/>
    <w:semiHidden/>
    <w:unhideWhenUsed/>
    <w:rsid w:val="009C530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C5308"/>
  </w:style>
  <w:style w:type="character" w:customStyle="1" w:styleId="SmartHyperlink">
    <w:name w:val="Smart Hyperlink"/>
    <w:basedOn w:val="DefaultParagraphFont"/>
    <w:uiPriority w:val="99"/>
    <w:semiHidden/>
    <w:unhideWhenUsed/>
    <w:rsid w:val="009C5308"/>
    <w:rPr>
      <w:u w:val="dotted"/>
    </w:rPr>
  </w:style>
  <w:style w:type="character" w:styleId="Strong">
    <w:name w:val="Strong"/>
    <w:basedOn w:val="DefaultParagraphFont"/>
    <w:uiPriority w:val="22"/>
    <w:qFormat/>
    <w:rsid w:val="009C530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308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C5308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C530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C530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C530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C530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C530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C53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C530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C530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C530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C530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C530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C530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C530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C530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C530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C530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C530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C530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C530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C530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C530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C530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C530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C530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C530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C530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C530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C530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C530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C530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C530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C530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C530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C530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C530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C530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C5308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C5308"/>
  </w:style>
  <w:style w:type="table" w:styleId="TableProfessional">
    <w:name w:val="Table Professional"/>
    <w:basedOn w:val="TableNormal"/>
    <w:uiPriority w:val="99"/>
    <w:semiHidden/>
    <w:unhideWhenUsed/>
    <w:rsid w:val="009C530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C530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C530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C530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C530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C530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C5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C530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C530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C530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9C530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53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9C5308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C530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C530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C5308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C5308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C5308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C5308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C5308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C5308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C5308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C5308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65F91" w:themeColor="accent1" w:themeShade="B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103A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w\AppData\Roaming\Microsoft\Templates\Student%20detention%20sign-in%20she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9080A2DA184683AF8B0914344D2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C6C27-1A9F-40E4-AA9C-118F907F148E}"/>
      </w:docPartPr>
      <w:docPartBody>
        <w:p w:rsidR="006B294C" w:rsidRDefault="006B294C" w:rsidP="006B294C">
          <w:pPr>
            <w:pStyle w:val="E99080A2DA184683AF8B0914344D28AF1"/>
          </w:pPr>
          <w:r w:rsidRPr="00601AD7">
            <w:rPr>
              <w:rFonts w:ascii="Times New Roman" w:hAnsi="Times New Roman" w:cs="Times New Roman"/>
              <w:sz w:val="20"/>
              <w:szCs w:val="20"/>
            </w:rPr>
            <w:t>Date:</w:t>
          </w:r>
        </w:p>
      </w:docPartBody>
    </w:docPart>
    <w:docPart>
      <w:docPartPr>
        <w:name w:val="59D13436D75B44D4891A04F7CCF1B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6EFD5-020B-4275-99E4-D9F397DC73BB}"/>
      </w:docPartPr>
      <w:docPartBody>
        <w:p w:rsidR="006B294C" w:rsidRDefault="006B294C" w:rsidP="006B294C">
          <w:pPr>
            <w:pStyle w:val="59D13436D75B44D4891A04F7CCF1BD8A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6623C0FBB064A3B9B2E6A226FA40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F9F1E-A27A-4EB0-B92E-A092A94C1803}"/>
      </w:docPartPr>
      <w:docPartBody>
        <w:p w:rsidR="006B294C" w:rsidRDefault="00034A5B" w:rsidP="00034A5B">
          <w:pPr>
            <w:pStyle w:val="D6623C0FBB064A3B9B2E6A226FA40DA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04FD3E1B64E12B8F3BBCE36921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306E8-526C-4533-9741-EB3D407503F1}"/>
      </w:docPartPr>
      <w:docPartBody>
        <w:p w:rsidR="006B294C" w:rsidRDefault="00034A5B" w:rsidP="00034A5B">
          <w:pPr>
            <w:pStyle w:val="A7204FD3E1B64E12B8F3BBCE3692182D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3FB8F281BE44B2A5208FAC9FC99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90B67-5079-4A88-AEFD-2C359FE62629}"/>
      </w:docPartPr>
      <w:docPartBody>
        <w:p w:rsidR="006B294C" w:rsidRDefault="006B294C" w:rsidP="006B294C">
          <w:pPr>
            <w:pStyle w:val="603FB8F281BE44B2A5208FAC9FC9915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6C7CDB70A97490ABBF9C8D74AD7F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240DB-1C68-4F8C-91ED-BF81DC5D732A}"/>
      </w:docPartPr>
      <w:docPartBody>
        <w:p w:rsidR="006B294C" w:rsidRDefault="00034A5B" w:rsidP="00034A5B">
          <w:pPr>
            <w:pStyle w:val="C6C7CDB70A97490ABBF9C8D74AD7F566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E61574E4494F00A57296551F43D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0A85A-9018-4A2A-B850-385AB3B225CB}"/>
      </w:docPartPr>
      <w:docPartBody>
        <w:p w:rsidR="006B294C" w:rsidRDefault="00034A5B" w:rsidP="00034A5B">
          <w:pPr>
            <w:pStyle w:val="75E61574E4494F00A57296551F43D4CE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FF6F533109440996B34641F61B6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3CEF2-DAD9-4FC0-B377-D913F92F9ED9}"/>
      </w:docPartPr>
      <w:docPartBody>
        <w:p w:rsidR="006B294C" w:rsidRDefault="006B294C" w:rsidP="006B294C">
          <w:pPr>
            <w:pStyle w:val="21FF6F533109440996B34641F61B6235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27733A576984DD0BE35282FBEEE3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55E80-577D-467B-ABF8-5E4E08C24734}"/>
      </w:docPartPr>
      <w:docPartBody>
        <w:p w:rsidR="006B294C" w:rsidRDefault="00034A5B" w:rsidP="00034A5B">
          <w:pPr>
            <w:pStyle w:val="B27733A576984DD0BE35282FBEEE36DA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65E636BBD04B04A1605F0BAAA6E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ED518-7C31-4991-A4AF-1E364971431D}"/>
      </w:docPartPr>
      <w:docPartBody>
        <w:p w:rsidR="006B294C" w:rsidRDefault="00034A5B" w:rsidP="00034A5B">
          <w:pPr>
            <w:pStyle w:val="3F65E636BBD04B04A1605F0BAAA6EED6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CA710929694B6B8B4D90EE03B56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95E44-9E5B-4629-B800-388A5440CC82}"/>
      </w:docPartPr>
      <w:docPartBody>
        <w:p w:rsidR="006B294C" w:rsidRDefault="006B294C" w:rsidP="006B294C">
          <w:pPr>
            <w:pStyle w:val="9CCA710929694B6B8B4D90EE03B56738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64A5776899C48DF8EF275C151F64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81C17-7FD1-4C37-8ADC-6139D37F3ACD}"/>
      </w:docPartPr>
      <w:docPartBody>
        <w:p w:rsidR="006B294C" w:rsidRDefault="00034A5B" w:rsidP="00034A5B">
          <w:pPr>
            <w:pStyle w:val="164A5776899C48DF8EF275C151F640A7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E27DD2E7D84A9E9B473F95DB1BF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6DDD7-5812-48F9-9993-01A53709E64B}"/>
      </w:docPartPr>
      <w:docPartBody>
        <w:p w:rsidR="006B294C" w:rsidRDefault="00034A5B" w:rsidP="00034A5B">
          <w:pPr>
            <w:pStyle w:val="62E27DD2E7D84A9E9B473F95DB1BFEFB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7FD0565BED488BA60A668EDCBEE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EF226-A4F0-4B3A-9692-154BAEC52226}"/>
      </w:docPartPr>
      <w:docPartBody>
        <w:p w:rsidR="006B294C" w:rsidRDefault="006B294C" w:rsidP="006B294C">
          <w:pPr>
            <w:pStyle w:val="657FD0565BED488BA60A668EDCBEE9D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58B17265AF64001B64923ADEB4F3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81A9A-68C3-4683-8D82-90B291DA70CF}"/>
      </w:docPartPr>
      <w:docPartBody>
        <w:p w:rsidR="006B294C" w:rsidRDefault="00034A5B" w:rsidP="00034A5B">
          <w:pPr>
            <w:pStyle w:val="458B17265AF64001B64923ADEB4F305D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CC6CD7790546589F1C457BF98A5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0C46-896B-45F5-A301-756FEE30EB9D}"/>
      </w:docPartPr>
      <w:docPartBody>
        <w:p w:rsidR="006B294C" w:rsidRDefault="00034A5B" w:rsidP="00034A5B">
          <w:pPr>
            <w:pStyle w:val="0ACC6CD7790546589F1C457BF98A5A8A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54EA3A5AFD4AD8B88C80A525FF3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6E010-A2D5-472B-B84C-E8EBEA54A178}"/>
      </w:docPartPr>
      <w:docPartBody>
        <w:p w:rsidR="006B294C" w:rsidRDefault="006B294C" w:rsidP="006B294C">
          <w:pPr>
            <w:pStyle w:val="8254EA3A5AFD4AD8B88C80A525FF3CBD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31EF24490BB4CD48650C70EFF074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33B0B-C992-4733-AE98-7DE93BE24C88}"/>
      </w:docPartPr>
      <w:docPartBody>
        <w:p w:rsidR="006B294C" w:rsidRDefault="00034A5B" w:rsidP="00034A5B">
          <w:pPr>
            <w:pStyle w:val="031EF24490BB4CD48650C70EFF0743ED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E18036F4204F21A66094BED4C74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82D9D-3137-4FDD-818B-EC77C97D142C}"/>
      </w:docPartPr>
      <w:docPartBody>
        <w:p w:rsidR="006B294C" w:rsidRDefault="00034A5B" w:rsidP="00034A5B">
          <w:pPr>
            <w:pStyle w:val="10E18036F4204F21A66094BED4C74532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1F3B6ABEF74D7480AAEEEAF4F17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30E4-AF27-4E12-A3CF-D251CD8CC101}"/>
      </w:docPartPr>
      <w:docPartBody>
        <w:p w:rsidR="006B294C" w:rsidRDefault="006B294C" w:rsidP="006B294C">
          <w:pPr>
            <w:pStyle w:val="EA1F3B6ABEF74D7480AAEEEAF4F1794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20E1B3759E94A0490637C9BDDC81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70D75-FACA-4C2A-8C22-F22DBFB34161}"/>
      </w:docPartPr>
      <w:docPartBody>
        <w:p w:rsidR="006B294C" w:rsidRDefault="00034A5B" w:rsidP="00034A5B">
          <w:pPr>
            <w:pStyle w:val="020E1B3759E94A0490637C9BDDC81AF2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7449E328E44BE91521644F40F9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52C1-C847-4030-A9C4-1A5345E92E8F}"/>
      </w:docPartPr>
      <w:docPartBody>
        <w:p w:rsidR="006B294C" w:rsidRDefault="006B294C" w:rsidP="006B294C">
          <w:pPr>
            <w:pStyle w:val="26A7449E328E44BE91521644F40F9F42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9F35F1B36414CA38A00092928CAA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68418-2CC7-4E70-88AA-6D12D1858835}"/>
      </w:docPartPr>
      <w:docPartBody>
        <w:p w:rsidR="006B294C" w:rsidRDefault="00034A5B" w:rsidP="00034A5B">
          <w:pPr>
            <w:pStyle w:val="79F35F1B36414CA38A00092928CAA3A3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1F6EA175224F7A9F33C81344612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F1397-DEF0-4E73-AA9C-BF7D247A2E6F}"/>
      </w:docPartPr>
      <w:docPartBody>
        <w:p w:rsidR="006B294C" w:rsidRDefault="006B294C" w:rsidP="006B294C">
          <w:pPr>
            <w:pStyle w:val="EF1F6EA175224F7A9F33C8134461299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BE42AC2132C4E6685EDE85D8850F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4E82C-0FF6-442B-A085-CC3DBEFAF1C2}"/>
      </w:docPartPr>
      <w:docPartBody>
        <w:p w:rsidR="006B294C" w:rsidRDefault="00034A5B" w:rsidP="00034A5B">
          <w:pPr>
            <w:pStyle w:val="6BE42AC2132C4E6685EDE85D8850F206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BD5134A3674B5E8CD5E55D66EA4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15489-40CA-442B-BBB0-8479BAC383BE}"/>
      </w:docPartPr>
      <w:docPartBody>
        <w:p w:rsidR="006B294C" w:rsidRDefault="006B294C" w:rsidP="006B294C">
          <w:pPr>
            <w:pStyle w:val="92BD5134A3674B5E8CD5E55D66EA4793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63AC30DAED94A088ED0C68CCAA02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BCF13-41E7-4CAF-B48C-F3D7D8230CBE}"/>
      </w:docPartPr>
      <w:docPartBody>
        <w:p w:rsidR="006B294C" w:rsidRDefault="00034A5B" w:rsidP="00034A5B">
          <w:pPr>
            <w:pStyle w:val="863AC30DAED94A088ED0C68CCAA02E16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64061A37A34269A221CF7CEE672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BCD80-EC03-4307-B050-B365EAABB9F6}"/>
      </w:docPartPr>
      <w:docPartBody>
        <w:p w:rsidR="006B294C" w:rsidRDefault="006B294C" w:rsidP="006B294C">
          <w:pPr>
            <w:pStyle w:val="9464061A37A34269A221CF7CEE672D37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A76C78E91FC4BA0854C51CDB31DB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5739B-B8E9-493F-834B-63BC9C16A300}"/>
      </w:docPartPr>
      <w:docPartBody>
        <w:p w:rsidR="006B294C" w:rsidRDefault="00034A5B" w:rsidP="00034A5B">
          <w:pPr>
            <w:pStyle w:val="FA76C78E91FC4BA0854C51CDB31DB470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0891B755C4CC58573DAFDE4EA9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E4D81-8283-4C5B-83BB-6486151FD8DE}"/>
      </w:docPartPr>
      <w:docPartBody>
        <w:p w:rsidR="006B294C" w:rsidRDefault="006B294C" w:rsidP="006B294C">
          <w:pPr>
            <w:pStyle w:val="A030891B755C4CC58573DAFDE4EA95A8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BA1DF2015214E028EDCB68F2AB7F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5C9BE-DFF9-442A-8A34-AEED0ABB05B2}"/>
      </w:docPartPr>
      <w:docPartBody>
        <w:p w:rsidR="006B294C" w:rsidRDefault="00034A5B" w:rsidP="00034A5B">
          <w:pPr>
            <w:pStyle w:val="9BA1DF2015214E028EDCB68F2AB7FC9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7FA0C604664861AD896DFF08F2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5C0B5-C385-4DF7-8C33-A8E6F6A7676A}"/>
      </w:docPartPr>
      <w:docPartBody>
        <w:p w:rsidR="006B294C" w:rsidRDefault="006B294C" w:rsidP="006B294C">
          <w:pPr>
            <w:pStyle w:val="0D7FA0C604664861AD896DFF08F26CC3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5274E71EA2F4C7A94650CDF44387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A7653-F0C9-45C5-AFB8-76E89C94D4F6}"/>
      </w:docPartPr>
      <w:docPartBody>
        <w:p w:rsidR="006B294C" w:rsidRDefault="00034A5B" w:rsidP="00034A5B">
          <w:pPr>
            <w:pStyle w:val="85274E71EA2F4C7A94650CDF44387E61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EF741D577A483A9A224C79C9815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EB414-9291-4A66-83E5-BB0A5B866943}"/>
      </w:docPartPr>
      <w:docPartBody>
        <w:p w:rsidR="006B294C" w:rsidRDefault="006B294C" w:rsidP="006B294C">
          <w:pPr>
            <w:pStyle w:val="52EF741D577A483A9A224C79C9815F2B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C94123864C64792974BD8CD0B9EE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CE722-6291-4F7A-B2EB-3236B0AAD4CB}"/>
      </w:docPartPr>
      <w:docPartBody>
        <w:p w:rsidR="006B294C" w:rsidRDefault="00034A5B" w:rsidP="00034A5B">
          <w:pPr>
            <w:pStyle w:val="DC94123864C64792974BD8CD0B9EE1CE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92FF6366984CFBB4B798211CAFB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46D46-3580-44E2-862F-FBEE8929A002}"/>
      </w:docPartPr>
      <w:docPartBody>
        <w:p w:rsidR="006B294C" w:rsidRDefault="006B294C" w:rsidP="006B294C">
          <w:pPr>
            <w:pStyle w:val="3D92FF6366984CFBB4B798211CAFB2FB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0079F0C9D15474EB7502C57F2CA9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12D04-B963-4F00-9124-B94EA43D416F}"/>
      </w:docPartPr>
      <w:docPartBody>
        <w:p w:rsidR="006B294C" w:rsidRDefault="00034A5B" w:rsidP="00034A5B">
          <w:pPr>
            <w:pStyle w:val="F0079F0C9D15474EB7502C57F2CA9C34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6E2339CA6A4515AE33F8372A421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5E6B7-CF69-41F0-A9F2-DA5459AAF0A4}"/>
      </w:docPartPr>
      <w:docPartBody>
        <w:p w:rsidR="006B294C" w:rsidRDefault="006B294C" w:rsidP="006B294C">
          <w:pPr>
            <w:pStyle w:val="C96E2339CA6A4515AE33F8372A42172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CEE0393B25D422CADE7D76E467F9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FDAD4-992B-42C8-AA7E-156A36D2AA44}"/>
      </w:docPartPr>
      <w:docPartBody>
        <w:p w:rsidR="006B294C" w:rsidRDefault="00034A5B" w:rsidP="00034A5B">
          <w:pPr>
            <w:pStyle w:val="FCEE0393B25D422CADE7D76E467F9F0D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9C86E8C3249628C12A4630162D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0163C-0FCB-495B-8C24-4157ACE12149}"/>
      </w:docPartPr>
      <w:docPartBody>
        <w:p w:rsidR="006B294C" w:rsidRDefault="006B294C" w:rsidP="006B294C">
          <w:pPr>
            <w:pStyle w:val="ED09C86E8C3249628C12A4630162DA1B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625F3473FAD42A8BB9616E3DED8A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3C8B3-DD5F-4FE7-BD8F-EEB4E50D3C88}"/>
      </w:docPartPr>
      <w:docPartBody>
        <w:p w:rsidR="006B294C" w:rsidRDefault="00034A5B" w:rsidP="00034A5B">
          <w:pPr>
            <w:pStyle w:val="2625F3473FAD42A8BB9616E3DED8AC90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0FBA1E61C046C7AF7E137B29B19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B1E57-8809-4C60-91F3-3F97C23EFE1F}"/>
      </w:docPartPr>
      <w:docPartBody>
        <w:p w:rsidR="006B294C" w:rsidRDefault="006B294C" w:rsidP="006B294C">
          <w:pPr>
            <w:pStyle w:val="5D0FBA1E61C046C7AF7E137B29B19675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A83AF1D8666478BB3AB9178B8D6E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03A49-8B4D-4A9E-97B2-E5313DDE8482}"/>
      </w:docPartPr>
      <w:docPartBody>
        <w:p w:rsidR="006B294C" w:rsidRDefault="00034A5B" w:rsidP="00034A5B">
          <w:pPr>
            <w:pStyle w:val="5A83AF1D8666478BB3AB9178B8D6E78B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914CB2AE3B4154BD8706093D8DF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CE923-5715-4BE4-BFEC-DED5866A500E}"/>
      </w:docPartPr>
      <w:docPartBody>
        <w:p w:rsidR="006B294C" w:rsidRDefault="006B294C" w:rsidP="006B294C">
          <w:pPr>
            <w:pStyle w:val="A0914CB2AE3B4154BD8706093D8DF45D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8127147B9174F2E855E71939E7A6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9881C-A733-48AD-A9D6-EB8C6E03DAB0}"/>
      </w:docPartPr>
      <w:docPartBody>
        <w:p w:rsidR="006B294C" w:rsidRDefault="00034A5B" w:rsidP="00034A5B">
          <w:pPr>
            <w:pStyle w:val="08127147B9174F2E855E71939E7A6912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A7057941494B6BB486B7790CC09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6E5FC-C3EE-4EFE-BE67-DBFA28152306}"/>
      </w:docPartPr>
      <w:docPartBody>
        <w:p w:rsidR="006B294C" w:rsidRDefault="006B294C" w:rsidP="006B294C">
          <w:pPr>
            <w:pStyle w:val="A8A7057941494B6BB486B7790CC09E0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03968852557448982253BF7D6818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C3088-EE7F-4732-BC8A-832E90D69588}"/>
      </w:docPartPr>
      <w:docPartBody>
        <w:p w:rsidR="006B294C" w:rsidRDefault="00034A5B" w:rsidP="00034A5B">
          <w:pPr>
            <w:pStyle w:val="303968852557448982253BF7D6818674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98162D2205471CB8CCD55BBFF9A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0E22E-401A-4BA3-94E6-4034D977730B}"/>
      </w:docPartPr>
      <w:docPartBody>
        <w:p w:rsidR="006B294C" w:rsidRDefault="006B294C" w:rsidP="006B294C">
          <w:pPr>
            <w:pStyle w:val="1698162D2205471CB8CCD55BBFF9AE46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D04EFF855D241FE8C8A9094D8B36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EAAA6-F994-4B56-82D3-6F06895D9551}"/>
      </w:docPartPr>
      <w:docPartBody>
        <w:p w:rsidR="006B294C" w:rsidRDefault="00034A5B" w:rsidP="00034A5B">
          <w:pPr>
            <w:pStyle w:val="9D04EFF855D241FE8C8A9094D8B3685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AD36E609444B9CB2D163715E5FC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0CFAF-C8AF-413A-9676-3346EDCFD4BD}"/>
      </w:docPartPr>
      <w:docPartBody>
        <w:p w:rsidR="006B294C" w:rsidRDefault="006B294C" w:rsidP="006B294C">
          <w:pPr>
            <w:pStyle w:val="A7AD36E609444B9CB2D163715E5FCF34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F1920FEB65148D6A624CE04FF47C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1FA10-62E8-4A3F-838F-64E4478F4BCA}"/>
      </w:docPartPr>
      <w:docPartBody>
        <w:p w:rsidR="006B294C" w:rsidRDefault="00034A5B" w:rsidP="00034A5B">
          <w:pPr>
            <w:pStyle w:val="BF1920FEB65148D6A624CE04FF47CFE9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5E98E4255E43D4BF6628F750629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4896-9C85-48C2-AD09-103275E78069}"/>
      </w:docPartPr>
      <w:docPartBody>
        <w:p w:rsidR="006B294C" w:rsidRDefault="006B294C" w:rsidP="006B294C">
          <w:pPr>
            <w:pStyle w:val="4A5E98E4255E43D4BF6628F75062995B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FF940BCED284929936DFCB4FD4E9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155D4-21BB-4E2B-830C-BCDB7DA18A75}"/>
      </w:docPartPr>
      <w:docPartBody>
        <w:p w:rsidR="006B294C" w:rsidRDefault="00034A5B" w:rsidP="00034A5B">
          <w:pPr>
            <w:pStyle w:val="5FF940BCED284929936DFCB4FD4E99C1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45740C37A48089179A352044F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57EB8-119D-4FDC-94DA-580B5B19BDA7}"/>
      </w:docPartPr>
      <w:docPartBody>
        <w:p w:rsidR="006B294C" w:rsidRDefault="006B294C" w:rsidP="006B294C">
          <w:pPr>
            <w:pStyle w:val="03B45740C37A48089179A352044F07DB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CD48431D89548EA88CAC993E3D84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00CF8-5A8D-4E05-B93D-7F874EC25922}"/>
      </w:docPartPr>
      <w:docPartBody>
        <w:p w:rsidR="006B294C" w:rsidRDefault="00034A5B" w:rsidP="00034A5B">
          <w:pPr>
            <w:pStyle w:val="4CD48431D89548EA88CAC993E3D84EBE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B347E9F2194A6CB9C823F6106CC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11913-A15B-473A-B52C-2FBFED66683A}"/>
      </w:docPartPr>
      <w:docPartBody>
        <w:p w:rsidR="006B294C" w:rsidRDefault="006B294C" w:rsidP="006B294C">
          <w:pPr>
            <w:pStyle w:val="EAB347E9F2194A6CB9C823F6106CCBEA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7615B32B01D4D6CB05C035DDD49D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5A12B-3335-40BA-9F9B-0E82F610DBDF}"/>
      </w:docPartPr>
      <w:docPartBody>
        <w:p w:rsidR="006B294C" w:rsidRDefault="00034A5B" w:rsidP="00034A5B">
          <w:pPr>
            <w:pStyle w:val="37615B32B01D4D6CB05C035DDD49DF91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A3E8D417284FDE8D9FA3BFA8758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03214-5441-4C5C-8D49-6F5B9E7B38F2}"/>
      </w:docPartPr>
      <w:docPartBody>
        <w:p w:rsidR="006B294C" w:rsidRDefault="006B294C" w:rsidP="006B294C">
          <w:pPr>
            <w:pStyle w:val="E8A3E8D417284FDE8D9FA3BFA875815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5F07BA22239497091D31B2C1D0C0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C73B9-CE6A-4F9A-B00D-2F03169796B9}"/>
      </w:docPartPr>
      <w:docPartBody>
        <w:p w:rsidR="006B294C" w:rsidRDefault="00034A5B" w:rsidP="00034A5B">
          <w:pPr>
            <w:pStyle w:val="95F07BA22239497091D31B2C1D0C0CEA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F59CCE004F4558B482292FDF5E8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21081-C969-456F-83F2-41B1EFE1F1F0}"/>
      </w:docPartPr>
      <w:docPartBody>
        <w:p w:rsidR="006B294C" w:rsidRDefault="006B294C" w:rsidP="006B294C">
          <w:pPr>
            <w:pStyle w:val="F2F59CCE004F4558B482292FDF5E8EA8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111B682E7234AFCBFDD11B82B2B0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9A2F2-926F-44E2-814F-B0DE43DB4F97}"/>
      </w:docPartPr>
      <w:docPartBody>
        <w:p w:rsidR="006B294C" w:rsidRDefault="00034A5B" w:rsidP="00034A5B">
          <w:pPr>
            <w:pStyle w:val="B111B682E7234AFCBFDD11B82B2B0E2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142F5431FE4B1D865F92A1F230B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29D6C-8B84-4687-8635-E79615AC2F89}"/>
      </w:docPartPr>
      <w:docPartBody>
        <w:p w:rsidR="006B294C" w:rsidRDefault="006B294C" w:rsidP="006B294C">
          <w:pPr>
            <w:pStyle w:val="9C142F5431FE4B1D865F92A1F230B601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9C097E1DB314880A7805EA0A6836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8FE80-6BF4-4738-AD68-984505421E72}"/>
      </w:docPartPr>
      <w:docPartBody>
        <w:p w:rsidR="006B294C" w:rsidRDefault="00034A5B" w:rsidP="00034A5B">
          <w:pPr>
            <w:pStyle w:val="89C097E1DB314880A7805EA0A68360A0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D4A435FF7C46508E621A76A0F17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77B18-B27D-42B9-AAC8-C49DD3075A15}"/>
      </w:docPartPr>
      <w:docPartBody>
        <w:p w:rsidR="006B294C" w:rsidRDefault="006B294C" w:rsidP="006B294C">
          <w:pPr>
            <w:pStyle w:val="C4D4A435FF7C46508E621A76A0F17711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5A424E281BB4507AC9BAB8EAC5B2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25D9D-8D79-4E54-A4D1-77B0C0056428}"/>
      </w:docPartPr>
      <w:docPartBody>
        <w:p w:rsidR="006B294C" w:rsidRDefault="00034A5B" w:rsidP="00034A5B">
          <w:pPr>
            <w:pStyle w:val="C5A424E281BB4507AC9BAB8EAC5B2F79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88C291929E4A69892374EAEFAF1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C2DF-C0BB-4CF7-9ED5-A7A798C26E30}"/>
      </w:docPartPr>
      <w:docPartBody>
        <w:p w:rsidR="006B294C" w:rsidRDefault="006B294C" w:rsidP="006B294C">
          <w:pPr>
            <w:pStyle w:val="7E88C291929E4A69892374EAEFAF1F2E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B239582AD254C389562904955EFC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9E67B-1BDD-4BE4-A9AB-444AC420875A}"/>
      </w:docPartPr>
      <w:docPartBody>
        <w:p w:rsidR="006B294C" w:rsidRDefault="00034A5B" w:rsidP="00034A5B">
          <w:pPr>
            <w:pStyle w:val="DB239582AD254C389562904955EFC958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12352EEA03458A8ECD0BA7918FC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398C1-C21C-45EA-A6DD-FA2A6EFFB516}"/>
      </w:docPartPr>
      <w:docPartBody>
        <w:p w:rsidR="006B294C" w:rsidRDefault="006B294C" w:rsidP="006B294C">
          <w:pPr>
            <w:pStyle w:val="3712352EEA03458A8ECD0BA7918FC8D4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7059FFEDA9C4C1385EBEF4B2B159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9A8F7-A2B9-4F17-9FE1-B8328DE16CB9}"/>
      </w:docPartPr>
      <w:docPartBody>
        <w:p w:rsidR="006B294C" w:rsidRDefault="00034A5B" w:rsidP="00034A5B">
          <w:pPr>
            <w:pStyle w:val="A7059FFEDA9C4C1385EBEF4B2B15930B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87B68938B3423C998C87871B6E4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15DDA-BE2E-429A-B748-031574C133B2}"/>
      </w:docPartPr>
      <w:docPartBody>
        <w:p w:rsidR="006B294C" w:rsidRDefault="006B294C" w:rsidP="006B294C">
          <w:pPr>
            <w:pStyle w:val="6987B68938B3423C998C87871B6E4B7D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1865E164F77489B9B4EDB21568D0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56AEC-121D-4F51-A850-E89D04A2860E}"/>
      </w:docPartPr>
      <w:docPartBody>
        <w:p w:rsidR="006B294C" w:rsidRDefault="00034A5B" w:rsidP="00034A5B">
          <w:pPr>
            <w:pStyle w:val="A1865E164F77489B9B4EDB21568D0CC2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258C71685346A3AB936476667C0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32868-E7A2-431D-A487-1F7C4AD93B05}"/>
      </w:docPartPr>
      <w:docPartBody>
        <w:p w:rsidR="006B294C" w:rsidRDefault="006B294C" w:rsidP="006B294C">
          <w:pPr>
            <w:pStyle w:val="64258C71685346A3AB936476667C030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BD234A3787446649B6CD25517D12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69CCF-96E1-4389-8CB1-56180C6E52B1}"/>
      </w:docPartPr>
      <w:docPartBody>
        <w:p w:rsidR="006B294C" w:rsidRDefault="00034A5B" w:rsidP="00034A5B">
          <w:pPr>
            <w:pStyle w:val="BBD234A3787446649B6CD25517D12135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19772FD5274DEDBBF46C9D6F772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C5D09-B8FA-4630-9474-E9532D204FDB}"/>
      </w:docPartPr>
      <w:docPartBody>
        <w:p w:rsidR="006B294C" w:rsidRDefault="006B294C" w:rsidP="006B294C">
          <w:pPr>
            <w:pStyle w:val="0119772FD5274DEDBBF46C9D6F77248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D2B1A65FE234A74AD53F97001D2B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279E1-CC96-4961-A859-D10ECB0B25E8}"/>
      </w:docPartPr>
      <w:docPartBody>
        <w:p w:rsidR="006B294C" w:rsidRDefault="00034A5B" w:rsidP="00034A5B">
          <w:pPr>
            <w:pStyle w:val="3D2B1A65FE234A74AD53F97001D2B17A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9CE90A344940A98AF003B026BD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C607B-EE6C-4529-9635-F5264F6DBE98}"/>
      </w:docPartPr>
      <w:docPartBody>
        <w:p w:rsidR="006B294C" w:rsidRDefault="006B294C" w:rsidP="006B294C">
          <w:pPr>
            <w:pStyle w:val="139CE90A344940A98AF003B026BD5D17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15BDFA0E0C54225A6A895CE6E9A7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09731-B007-477B-8AE0-3E30E641A8BF}"/>
      </w:docPartPr>
      <w:docPartBody>
        <w:p w:rsidR="006B294C" w:rsidRDefault="00034A5B" w:rsidP="00034A5B">
          <w:pPr>
            <w:pStyle w:val="D15BDFA0E0C54225A6A895CE6E9A70CB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015F4767014B548B5C3CCA6B498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0D152-BC5B-414A-98F0-7BA1B7661F51}"/>
      </w:docPartPr>
      <w:docPartBody>
        <w:p w:rsidR="006B294C" w:rsidRDefault="006B294C" w:rsidP="006B294C">
          <w:pPr>
            <w:pStyle w:val="5E015F4767014B548B5C3CCA6B498018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0E6E40812194FD9BCFBD2C135EA9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21CFA-4318-4D7A-A4C1-6FCC8EA54116}"/>
      </w:docPartPr>
      <w:docPartBody>
        <w:p w:rsidR="006B294C" w:rsidRDefault="00034A5B" w:rsidP="00034A5B">
          <w:pPr>
            <w:pStyle w:val="D0E6E40812194FD9BCFBD2C135EA9145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15CCE99D54A2E84194C0105CFB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6A47B-FBDD-460B-BC18-EFAA700DAC39}"/>
      </w:docPartPr>
      <w:docPartBody>
        <w:p w:rsidR="006B294C" w:rsidRDefault="006B294C" w:rsidP="006B294C">
          <w:pPr>
            <w:pStyle w:val="BE215CCE99D54A2E84194C0105CFBBE8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2C9824791C94598A19FBBBC0B129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4D0C0-0E53-4AF2-A460-1468AA358718}"/>
      </w:docPartPr>
      <w:docPartBody>
        <w:p w:rsidR="006B294C" w:rsidRDefault="00034A5B" w:rsidP="00034A5B">
          <w:pPr>
            <w:pStyle w:val="32C9824791C94598A19FBBBC0B1292DE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338275DA342B9AC0FD1E3B45CB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3638D-12E2-4CA4-9494-48A3D70309BA}"/>
      </w:docPartPr>
      <w:docPartBody>
        <w:p w:rsidR="006B294C" w:rsidRDefault="006B294C" w:rsidP="006B294C">
          <w:pPr>
            <w:pStyle w:val="661338275DA342B9AC0FD1E3B45CB243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87EC689CEC345B285AF48B8C0CCE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EA9A9-3488-4DA6-8FC0-DE6B8E06047E}"/>
      </w:docPartPr>
      <w:docPartBody>
        <w:p w:rsidR="006B294C" w:rsidRDefault="00034A5B" w:rsidP="00034A5B">
          <w:pPr>
            <w:pStyle w:val="C87EC689CEC345B285AF48B8C0CCE05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4675BD731D4EEEAE026CBE4DD40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45430-AF06-4A53-B135-4471D028340E}"/>
      </w:docPartPr>
      <w:docPartBody>
        <w:p w:rsidR="006B294C" w:rsidRDefault="006B294C" w:rsidP="006B294C">
          <w:pPr>
            <w:pStyle w:val="6A4675BD731D4EEEAE026CBE4DD40F66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B72DE47181146C99F346EF922134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7ADEF-E82E-4D5D-8828-6EE6C4F73CB0}"/>
      </w:docPartPr>
      <w:docPartBody>
        <w:p w:rsidR="006B294C" w:rsidRDefault="00034A5B" w:rsidP="00034A5B">
          <w:pPr>
            <w:pStyle w:val="5B72DE47181146C99F346EF92213418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D980D98CEB4D589020DFAA8C85F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3BDBF-F8B6-4940-B8CE-D1E89548BD92}"/>
      </w:docPartPr>
      <w:docPartBody>
        <w:p w:rsidR="006B294C" w:rsidRDefault="006B294C" w:rsidP="006B294C">
          <w:pPr>
            <w:pStyle w:val="5CD980D98CEB4D589020DFAA8C85F1A6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0A090977D2E46579A509AABAE052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1AAF8-3854-4BAF-84E5-DFBB67748F07}"/>
      </w:docPartPr>
      <w:docPartBody>
        <w:p w:rsidR="006B294C" w:rsidRDefault="00034A5B" w:rsidP="00034A5B">
          <w:pPr>
            <w:pStyle w:val="80A090977D2E46579A509AABAE0521EC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6DA11315CF4339AEE310F03C9AE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EF7F0-D5CD-4667-B8BE-17C9D8AE2313}"/>
      </w:docPartPr>
      <w:docPartBody>
        <w:p w:rsidR="006B294C" w:rsidRDefault="006B294C" w:rsidP="006B294C">
          <w:pPr>
            <w:pStyle w:val="4A6DA11315CF4339AEE310F03C9AE64E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AB000CB49314AA8A58C5801275CB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4BCD0-FF17-40EE-9C59-3930F970CF39}"/>
      </w:docPartPr>
      <w:docPartBody>
        <w:p w:rsidR="006B294C" w:rsidRDefault="00034A5B" w:rsidP="00034A5B">
          <w:pPr>
            <w:pStyle w:val="6AB000CB49314AA8A58C5801275CBD42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9168ECC7B042008193729C8A79D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F9204-BF6A-492E-9711-DF4148DDEF33}"/>
      </w:docPartPr>
      <w:docPartBody>
        <w:p w:rsidR="006B294C" w:rsidRDefault="006B294C" w:rsidP="006B294C">
          <w:pPr>
            <w:pStyle w:val="149168ECC7B042008193729C8A79DE9E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7C22179EFC048698821C7A63044B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435D9-B4EE-42F1-85A9-B2F520505BFD}"/>
      </w:docPartPr>
      <w:docPartBody>
        <w:p w:rsidR="006B294C" w:rsidRDefault="00034A5B" w:rsidP="00034A5B">
          <w:pPr>
            <w:pStyle w:val="77C22179EFC048698821C7A63044BC9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51A6ABB25B4E72BAF2A078C0F71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5A1A5-4E98-41A9-ABF5-413DFA5684A3}"/>
      </w:docPartPr>
      <w:docPartBody>
        <w:p w:rsidR="006B294C" w:rsidRDefault="006B294C" w:rsidP="006B294C">
          <w:pPr>
            <w:pStyle w:val="E751A6ABB25B4E72BAF2A078C0F71424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283D7ED785341B8BE51446447272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0C368-EA7D-423B-9DB7-4E479BCC2377}"/>
      </w:docPartPr>
      <w:docPartBody>
        <w:p w:rsidR="006B294C" w:rsidRDefault="00034A5B" w:rsidP="00034A5B">
          <w:pPr>
            <w:pStyle w:val="D283D7ED785341B8BE51446447272CE9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91CF562C3453DAF2ED30DB8F57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81BB0-BE60-48AC-8977-09F757D00A3E}"/>
      </w:docPartPr>
      <w:docPartBody>
        <w:p w:rsidR="006B294C" w:rsidRDefault="006B294C" w:rsidP="006B294C">
          <w:pPr>
            <w:pStyle w:val="E6091CF562C3453DAF2ED30DB8F5732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A8E49E4A44246DB9D9CC0622074E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60CAA-A753-4F4D-B75C-F25C5E349813}"/>
      </w:docPartPr>
      <w:docPartBody>
        <w:p w:rsidR="006B294C" w:rsidRDefault="00034A5B" w:rsidP="00034A5B">
          <w:pPr>
            <w:pStyle w:val="DA8E49E4A44246DB9D9CC0622074E694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BA329FBDEC46DCB87806DF9E270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BB332-89CE-4B50-96BE-13B1CBFE36CC}"/>
      </w:docPartPr>
      <w:docPartBody>
        <w:p w:rsidR="006B294C" w:rsidRDefault="006B294C" w:rsidP="006B294C">
          <w:pPr>
            <w:pStyle w:val="79BA329FBDEC46DCB87806DF9E270B6B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4D5C501689542A9A903E8BB24B60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20E72-E54A-4C2B-ADCC-03090EE39F0B}"/>
      </w:docPartPr>
      <w:docPartBody>
        <w:p w:rsidR="006B294C" w:rsidRDefault="00034A5B" w:rsidP="00034A5B">
          <w:pPr>
            <w:pStyle w:val="C4D5C501689542A9A903E8BB24B60F1B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5200EA1BA947C59705032749ACC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346F6-A909-4399-AE01-618FCDE22D77}"/>
      </w:docPartPr>
      <w:docPartBody>
        <w:p w:rsidR="006B294C" w:rsidRDefault="006B294C" w:rsidP="006B294C">
          <w:pPr>
            <w:pStyle w:val="CE5200EA1BA947C59705032749ACCD45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BDBC85D3CF74D78B347498E020F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A6DE8-32A6-42EB-B063-03F7D4527B07}"/>
      </w:docPartPr>
      <w:docPartBody>
        <w:p w:rsidR="006B294C" w:rsidRDefault="00034A5B" w:rsidP="00034A5B">
          <w:pPr>
            <w:pStyle w:val="8BDBC85D3CF74D78B347498E020F0017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128E57912949FA8BAEDDE08557B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5EAA4-88F4-4F6A-B28A-69F280931672}"/>
      </w:docPartPr>
      <w:docPartBody>
        <w:p w:rsidR="006B294C" w:rsidRDefault="006B294C" w:rsidP="006B294C">
          <w:pPr>
            <w:pStyle w:val="60128E57912949FA8BAEDDE08557BF8E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2499D3A18E74DF8997FECED3FA9D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F6A4A-8A9F-4A32-AD3A-3228A7FB745A}"/>
      </w:docPartPr>
      <w:docPartBody>
        <w:p w:rsidR="006B294C" w:rsidRDefault="00034A5B" w:rsidP="00034A5B">
          <w:pPr>
            <w:pStyle w:val="32499D3A18E74DF8997FECED3FA9D9E5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EB2EA5ED1348178550B50738EC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9566E-9E3F-4543-BBE6-8281EF3BC7BD}"/>
      </w:docPartPr>
      <w:docPartBody>
        <w:p w:rsidR="006B294C" w:rsidRDefault="006B294C" w:rsidP="006B294C">
          <w:pPr>
            <w:pStyle w:val="34EB2EA5ED1348178550B50738EC6E2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4D25FF53F374EB39AA2B9FA0AC0F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FE44A-4FDE-467B-9FF8-71DEDD15184F}"/>
      </w:docPartPr>
      <w:docPartBody>
        <w:p w:rsidR="006B294C" w:rsidRDefault="00034A5B" w:rsidP="00034A5B">
          <w:pPr>
            <w:pStyle w:val="34D25FF53F374EB39AA2B9FA0AC0FC39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580D57AC4F4F35ABD2F1BE5F317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172E-AEF5-4E80-9D79-B2A7B52A193A}"/>
      </w:docPartPr>
      <w:docPartBody>
        <w:p w:rsidR="006B294C" w:rsidRDefault="006B294C" w:rsidP="006B294C">
          <w:pPr>
            <w:pStyle w:val="B4580D57AC4F4F35ABD2F1BE5F317A91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9FDE960CF1A41ADA369DD6E0741A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FCCDB-C4D7-485B-A7C4-9ECADDCD9910}"/>
      </w:docPartPr>
      <w:docPartBody>
        <w:p w:rsidR="006B294C" w:rsidRDefault="00034A5B" w:rsidP="00034A5B">
          <w:pPr>
            <w:pStyle w:val="79FDE960CF1A41ADA369DD6E0741A236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02A8C3AFF845939421DBB05D616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FC9E-3DBC-417C-BE4B-52749F26B4EB}"/>
      </w:docPartPr>
      <w:docPartBody>
        <w:p w:rsidR="006B294C" w:rsidRDefault="00034A5B" w:rsidP="00034A5B">
          <w:pPr>
            <w:pStyle w:val="8402A8C3AFF845939421DBB05D616D9D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F1F105C4C54C3AA599A1D4F8AD3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17E78-E5CD-4173-B31E-AB2EB92B21D4}"/>
      </w:docPartPr>
      <w:docPartBody>
        <w:p w:rsidR="006B294C" w:rsidRDefault="006B294C" w:rsidP="006B294C">
          <w:pPr>
            <w:pStyle w:val="FEF1F105C4C54C3AA599A1D4F8AD3041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87C17C697A74388A70206ECC26C7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5AF1E-CAE4-4149-8C58-7ED4C7F2585C}"/>
      </w:docPartPr>
      <w:docPartBody>
        <w:p w:rsidR="006B294C" w:rsidRDefault="00034A5B" w:rsidP="00034A5B">
          <w:pPr>
            <w:pStyle w:val="F87C17C697A74388A70206ECC26C700C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58A3C5F41A4061B0BAAD7A5D11B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FF54C-299B-41D4-95EF-833924A86D59}"/>
      </w:docPartPr>
      <w:docPartBody>
        <w:p w:rsidR="006B294C" w:rsidRDefault="00034A5B" w:rsidP="00034A5B">
          <w:pPr>
            <w:pStyle w:val="AA58A3C5F41A4061B0BAAD7A5D11B93E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834FCE9E10426B87301D56B199B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46D07-FFCF-4572-82A6-43C8EC8FED40}"/>
      </w:docPartPr>
      <w:docPartBody>
        <w:p w:rsidR="006B294C" w:rsidRDefault="006B294C" w:rsidP="006B294C">
          <w:pPr>
            <w:pStyle w:val="6A834FCE9E10426B87301D56B199B7CD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09F1749F46B4E3491AA17DC594A5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BF76B-1FF2-43A9-9E32-788857999CF2}"/>
      </w:docPartPr>
      <w:docPartBody>
        <w:p w:rsidR="006B294C" w:rsidRDefault="00034A5B" w:rsidP="00034A5B">
          <w:pPr>
            <w:pStyle w:val="109F1749F46B4E3491AA17DC594A5332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79A049AB7742CFA3336A9A62F44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F2534-E806-4F54-AC61-A0E128A71B5A}"/>
      </w:docPartPr>
      <w:docPartBody>
        <w:p w:rsidR="006B294C" w:rsidRDefault="00034A5B" w:rsidP="00034A5B">
          <w:pPr>
            <w:pStyle w:val="6B79A049AB7742CFA3336A9A62F442C7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FEE3FB8C74432BBB857E5BC4EF5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1C5A0-A2FB-40B2-86B5-6E9DE770F71E}"/>
      </w:docPartPr>
      <w:docPartBody>
        <w:p w:rsidR="006B294C" w:rsidRDefault="006B294C" w:rsidP="006B294C">
          <w:pPr>
            <w:pStyle w:val="66FEE3FB8C74432BBB857E5BC4EF565F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872D3E5FAE741929F0A019762736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82845-2735-4CD3-8281-87BA8717366D}"/>
      </w:docPartPr>
      <w:docPartBody>
        <w:p w:rsidR="006B294C" w:rsidRDefault="00034A5B" w:rsidP="00034A5B">
          <w:pPr>
            <w:pStyle w:val="C872D3E5FAE741929F0A01976273671E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2FA0948B3E435CA15B798F9BCB4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6160F-DF7F-4D9E-AFCB-2F13A1553BA9}"/>
      </w:docPartPr>
      <w:docPartBody>
        <w:p w:rsidR="006B294C" w:rsidRDefault="00034A5B" w:rsidP="00034A5B">
          <w:pPr>
            <w:pStyle w:val="3A2FA0948B3E435CA15B798F9BCB4D9C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BF5B650E4C4365A329E11218B65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201B8-689D-42A1-AEBA-52E17AAE2EDF}"/>
      </w:docPartPr>
      <w:docPartBody>
        <w:p w:rsidR="006B294C" w:rsidRDefault="006B294C" w:rsidP="006B294C">
          <w:pPr>
            <w:pStyle w:val="92BF5B650E4C4365A329E11218B65E88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8AADCDD868A43389532B20E46393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71382-B97B-48C4-9675-406658A78467}"/>
      </w:docPartPr>
      <w:docPartBody>
        <w:p w:rsidR="006B294C" w:rsidRDefault="00034A5B" w:rsidP="00034A5B">
          <w:pPr>
            <w:pStyle w:val="58AADCDD868A43389532B20E46393FAB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64EC5185F44F5BBFAA02B4AA98F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8C228-8F2F-46BD-816C-8D6945B1D8D8}"/>
      </w:docPartPr>
      <w:docPartBody>
        <w:p w:rsidR="006B294C" w:rsidRDefault="006B294C" w:rsidP="006B294C">
          <w:pPr>
            <w:pStyle w:val="0D64EC5185F44F5BBFAA02B4AA98F886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96728CB0B7D4DC4A951C97C6C2D3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9D33A-C0A7-4509-BFBE-86B990B95D41}"/>
      </w:docPartPr>
      <w:docPartBody>
        <w:p w:rsidR="006B294C" w:rsidRDefault="00034A5B" w:rsidP="00034A5B">
          <w:pPr>
            <w:pStyle w:val="396728CB0B7D4DC4A951C97C6C2D3AC7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A57FFD36E94D699B04C2860117B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4B050-362E-4D9B-866D-24D5770828D7}"/>
      </w:docPartPr>
      <w:docPartBody>
        <w:p w:rsidR="006B294C" w:rsidRDefault="006B294C" w:rsidP="006B294C">
          <w:pPr>
            <w:pStyle w:val="B6A57FFD36E94D699B04C2860117BB5F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544D72824714930828EC0A3E3D97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381EE-CDAD-43DC-A508-E84E04869B9A}"/>
      </w:docPartPr>
      <w:docPartBody>
        <w:p w:rsidR="006B294C" w:rsidRDefault="00034A5B" w:rsidP="00034A5B">
          <w:pPr>
            <w:pStyle w:val="E544D72824714930828EC0A3E3D978CD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E765F8949545C582B76F9AAFCA9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3D88B-4BF1-4D94-BCE8-222A6A248E9A}"/>
      </w:docPartPr>
      <w:docPartBody>
        <w:p w:rsidR="006B294C" w:rsidRDefault="006B294C" w:rsidP="006B294C">
          <w:pPr>
            <w:pStyle w:val="65E765F8949545C582B76F9AAFCA9817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86B7757C854406ABB5F147E414DB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587B7-8142-49DD-9729-5C8E1FB0D015}"/>
      </w:docPartPr>
      <w:docPartBody>
        <w:p w:rsidR="006B294C" w:rsidRDefault="00034A5B" w:rsidP="00034A5B">
          <w:pPr>
            <w:pStyle w:val="E86B7757C854406ABB5F147E414DB804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7FADF714D246F0920D716E54863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A380E-141F-4AF7-8D06-467BD70D3561}"/>
      </w:docPartPr>
      <w:docPartBody>
        <w:p w:rsidR="006B294C" w:rsidRDefault="006B294C" w:rsidP="006B294C">
          <w:pPr>
            <w:pStyle w:val="937FADF714D246F0920D716E548631B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B03276199234FF8AEB0BE0249299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16870-22A7-437F-8BF5-4BA88B6D84BC}"/>
      </w:docPartPr>
      <w:docPartBody>
        <w:p w:rsidR="006B294C" w:rsidRDefault="00034A5B" w:rsidP="00034A5B">
          <w:pPr>
            <w:pStyle w:val="DB03276199234FF8AEB0BE024929976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E29EEE4AB54CB5B457D2509BC96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23AED-E334-419A-946A-D76E5CFF04C7}"/>
      </w:docPartPr>
      <w:docPartBody>
        <w:p w:rsidR="006B294C" w:rsidRDefault="006B294C" w:rsidP="006B294C">
          <w:pPr>
            <w:pStyle w:val="04E29EEE4AB54CB5B457D2509BC96823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4564CA22050436AAB175140161D5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D8775-AC4B-45ED-89F1-F392C07D3C47}"/>
      </w:docPartPr>
      <w:docPartBody>
        <w:p w:rsidR="006B294C" w:rsidRDefault="00034A5B" w:rsidP="00034A5B">
          <w:pPr>
            <w:pStyle w:val="14564CA22050436AAB175140161D5718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1E023C4CF7425FB1B1CB158DC15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240A1-0182-499F-A337-D334A0189427}"/>
      </w:docPartPr>
      <w:docPartBody>
        <w:p w:rsidR="006B294C" w:rsidRDefault="006B294C" w:rsidP="006B294C">
          <w:pPr>
            <w:pStyle w:val="A61E023C4CF7425FB1B1CB158DC156C3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E4AA69843B64C60861328C09A1A1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EBDF2-D89A-4BE5-8753-C823B06ECA44}"/>
      </w:docPartPr>
      <w:docPartBody>
        <w:p w:rsidR="006B294C" w:rsidRDefault="00034A5B" w:rsidP="00034A5B">
          <w:pPr>
            <w:pStyle w:val="4E4AA69843B64C60861328C09A1A13C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7613E829A14012B74E8EBED79C7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A4C8E-8C0C-416F-ADBD-FA7284111B75}"/>
      </w:docPartPr>
      <w:docPartBody>
        <w:p w:rsidR="006B294C" w:rsidRDefault="006B294C" w:rsidP="006B294C">
          <w:pPr>
            <w:pStyle w:val="B67613E829A14012B74E8EBED79C73A3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D7F349925E743CB8FBC519CF25C6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EDCAF-4C9F-447F-B402-4D8EF3F40C80}"/>
      </w:docPartPr>
      <w:docPartBody>
        <w:p w:rsidR="006B294C" w:rsidRDefault="00034A5B" w:rsidP="00034A5B">
          <w:pPr>
            <w:pStyle w:val="5D7F349925E743CB8FBC519CF25C61C6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2350BA6CED4D8794BC57BCE846D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F8D6D-A780-4DA4-96E1-1410F4F616A1}"/>
      </w:docPartPr>
      <w:docPartBody>
        <w:p w:rsidR="006B294C" w:rsidRDefault="006B294C" w:rsidP="006B294C">
          <w:pPr>
            <w:pStyle w:val="D82350BA6CED4D8794BC57BCE846D8D4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2BD21CB72184E0FA768977B308E1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DD426-482C-4247-B423-1748EE0321A1}"/>
      </w:docPartPr>
      <w:docPartBody>
        <w:p w:rsidR="006B294C" w:rsidRDefault="00034A5B" w:rsidP="00034A5B">
          <w:pPr>
            <w:pStyle w:val="B2BD21CB72184E0FA768977B308E1FFE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AEF65BD4564A2DA8FE613F18D82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5454F-C851-4D6C-B244-191E2997C37B}"/>
      </w:docPartPr>
      <w:docPartBody>
        <w:p w:rsidR="006B294C" w:rsidRDefault="006B294C" w:rsidP="006B294C">
          <w:pPr>
            <w:pStyle w:val="41AEF65BD4564A2DA8FE613F18D82FB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D95E532423E4D839F93018A00962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0BFB7-83E3-4A54-B807-5D97825F18FA}"/>
      </w:docPartPr>
      <w:docPartBody>
        <w:p w:rsidR="006B294C" w:rsidRDefault="00034A5B" w:rsidP="00034A5B">
          <w:pPr>
            <w:pStyle w:val="7D95E532423E4D839F93018A00962F35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3BC87FEBD494A89052E227EB1D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284CE-D189-45F9-AB78-89D97736C3F2}"/>
      </w:docPartPr>
      <w:docPartBody>
        <w:p w:rsidR="006B294C" w:rsidRDefault="006B294C" w:rsidP="006B294C">
          <w:pPr>
            <w:pStyle w:val="0CB3BC87FEBD494A89052E227EB1D285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3ADB88494AE412EAC0CD2EB4BE8C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43C4F-4B70-41D8-BBF9-28A32ABD86D0}"/>
      </w:docPartPr>
      <w:docPartBody>
        <w:p w:rsidR="006B294C" w:rsidRDefault="00034A5B" w:rsidP="00034A5B">
          <w:pPr>
            <w:pStyle w:val="03ADB88494AE412EAC0CD2EB4BE8CF63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1298A10AF0440B824E42BDB2D76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03DB0-E468-4D1E-8522-DE2138BA007D}"/>
      </w:docPartPr>
      <w:docPartBody>
        <w:p w:rsidR="006B294C" w:rsidRDefault="006B294C" w:rsidP="006B294C">
          <w:pPr>
            <w:pStyle w:val="A91298A10AF0440B824E42BDB2D76BF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C08020AE9104656B35692EA12283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3A2D2-2D3E-48E4-84B9-295439300BDE}"/>
      </w:docPartPr>
      <w:docPartBody>
        <w:p w:rsidR="006B294C" w:rsidRDefault="00034A5B" w:rsidP="00034A5B">
          <w:pPr>
            <w:pStyle w:val="DC08020AE9104656B35692EA122831D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EDCE347874D459DA81CF736D37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78E10-8E75-4917-801A-BFADDE5EC7D9}"/>
      </w:docPartPr>
      <w:docPartBody>
        <w:p w:rsidR="006B294C" w:rsidRDefault="006B294C" w:rsidP="006B294C">
          <w:pPr>
            <w:pStyle w:val="BA1EDCE347874D459DA81CF736D3761B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7D549AA44C9484AABB7794A0B8C5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74C5E-9255-4BEC-848C-0F12DA342FE6}"/>
      </w:docPartPr>
      <w:docPartBody>
        <w:p w:rsidR="006B294C" w:rsidRDefault="00034A5B" w:rsidP="00034A5B">
          <w:pPr>
            <w:pStyle w:val="67D549AA44C9484AABB7794A0B8C51A0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9C2077F03490A91754D4A32DFA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98CD0-4909-4149-952B-94174420738F}"/>
      </w:docPartPr>
      <w:docPartBody>
        <w:p w:rsidR="006B294C" w:rsidRDefault="006B294C" w:rsidP="006B294C">
          <w:pPr>
            <w:pStyle w:val="8799C2077F03490A91754D4A32DFA66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06DF690C8194BE9ADBA251C1FD05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E68D-25BE-4D6C-9117-2F29522EA3AF}"/>
      </w:docPartPr>
      <w:docPartBody>
        <w:p w:rsidR="006B294C" w:rsidRDefault="00034A5B" w:rsidP="00034A5B">
          <w:pPr>
            <w:pStyle w:val="306DF690C8194BE9ADBA251C1FD05085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890A1F75324144A030F73591732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66CD3-B741-447B-BC50-2A5A7E7CF0BC}"/>
      </w:docPartPr>
      <w:docPartBody>
        <w:p w:rsidR="006B294C" w:rsidRDefault="006B294C" w:rsidP="006B294C">
          <w:pPr>
            <w:pStyle w:val="10890A1F75324144A030F73591732DF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805455E8F574794AA6125A7968AC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939C6-934E-43B9-A153-B5B7DF694561}"/>
      </w:docPartPr>
      <w:docPartBody>
        <w:p w:rsidR="006B294C" w:rsidRDefault="00034A5B" w:rsidP="00034A5B">
          <w:pPr>
            <w:pStyle w:val="A805455E8F574794AA6125A7968AC2DD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E428B0DFA641D3BFF31025AC2C2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51D16-4C40-4643-A32E-8736415DFF76}"/>
      </w:docPartPr>
      <w:docPartBody>
        <w:p w:rsidR="006B294C" w:rsidRDefault="006B294C" w:rsidP="006B294C">
          <w:pPr>
            <w:pStyle w:val="87E428B0DFA641D3BFF31025AC2C2E18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0CEE7D8E7A343B589BC02F242B65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E0CA3-60FA-4817-9F1F-0C5040878A1E}"/>
      </w:docPartPr>
      <w:docPartBody>
        <w:p w:rsidR="006B294C" w:rsidRDefault="00034A5B" w:rsidP="00034A5B">
          <w:pPr>
            <w:pStyle w:val="10CEE7D8E7A343B589BC02F242B657F1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4D0500CF444D658BF885FB85D5C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8B10A-FCEE-4F53-AE79-766BC7ED0914}"/>
      </w:docPartPr>
      <w:docPartBody>
        <w:p w:rsidR="006B294C" w:rsidRDefault="006B294C" w:rsidP="006B294C">
          <w:pPr>
            <w:pStyle w:val="894D0500CF444D658BF885FB85D5CEFC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2B8410A08B74616BC2C984F1568E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849E-17FF-4A8C-AB73-3BFBEDD61E57}"/>
      </w:docPartPr>
      <w:docPartBody>
        <w:p w:rsidR="006B294C" w:rsidRDefault="00034A5B" w:rsidP="00034A5B">
          <w:pPr>
            <w:pStyle w:val="92B8410A08B74616BC2C984F1568E61A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A7AE0CF0474E028C48C4AF4305A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05567-3434-48A4-A0E2-855CAB7D3379}"/>
      </w:docPartPr>
      <w:docPartBody>
        <w:p w:rsidR="006B294C" w:rsidRDefault="006B294C" w:rsidP="006B294C">
          <w:pPr>
            <w:pStyle w:val="4AA7AE0CF0474E028C48C4AF4305AF0D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788F337386548C88D6B3A0A60959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37ED9-E29A-4D50-87E3-E70F1BF46AC5}"/>
      </w:docPartPr>
      <w:docPartBody>
        <w:p w:rsidR="006B294C" w:rsidRDefault="00034A5B" w:rsidP="00034A5B">
          <w:pPr>
            <w:pStyle w:val="B788F337386548C88D6B3A0A609591CF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B03043DA64995ADDA04839675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96B24-DD53-4504-B511-ADDC601B8D3B}"/>
      </w:docPartPr>
      <w:docPartBody>
        <w:p w:rsidR="006B294C" w:rsidRDefault="006B294C" w:rsidP="006B294C">
          <w:pPr>
            <w:pStyle w:val="5FEB03043DA64995ADDA04839675602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7F2E5A3EB174112984C01F910D58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223E2-77E7-443C-ABFE-9AF1DF0471EF}"/>
      </w:docPartPr>
      <w:docPartBody>
        <w:p w:rsidR="006B294C" w:rsidRDefault="00034A5B" w:rsidP="00034A5B">
          <w:pPr>
            <w:pStyle w:val="27F2E5A3EB174112984C01F910D58641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8CFECCD2454E779E4C1469CDE79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CD92D-37CE-4A67-9AD9-6E3C33F6CF7E}"/>
      </w:docPartPr>
      <w:docPartBody>
        <w:p w:rsidR="006B294C" w:rsidRDefault="006B294C" w:rsidP="006B294C">
          <w:pPr>
            <w:pStyle w:val="868CFECCD2454E779E4C1469CDE797401"/>
          </w:pPr>
          <w:r w:rsidRPr="00601AD7">
            <w:rPr>
              <w:rStyle w:val="PlaceholderText"/>
              <w:rFonts w:ascii="Times New Roman" w:hAnsi="Times New Roman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9FC311797EA40F4BDEC92512A9F5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4593-47B0-4F14-9D12-B2B1B277A5AD}"/>
      </w:docPartPr>
      <w:docPartBody>
        <w:p w:rsidR="006B294C" w:rsidRDefault="00034A5B" w:rsidP="00034A5B">
          <w:pPr>
            <w:pStyle w:val="89FC311797EA40F4BDEC92512A9F5502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0787AA1C5D4D669EC63954AF10A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6831E-6170-437B-BB4E-B64F6E7CBA1C}"/>
      </w:docPartPr>
      <w:docPartBody>
        <w:p w:rsidR="006B294C" w:rsidRDefault="00034A5B" w:rsidP="00034A5B">
          <w:pPr>
            <w:pStyle w:val="300787AA1C5D4D669EC63954AF10A700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0A5660C9A54F7AA1A693EE94E2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23EC5-91F3-41B8-8C2D-FA244BA60D73}"/>
      </w:docPartPr>
      <w:docPartBody>
        <w:p w:rsidR="006B294C" w:rsidRDefault="00034A5B" w:rsidP="00034A5B">
          <w:pPr>
            <w:pStyle w:val="E20A5660C9A54F7AA1A693EE94E2EEC2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C4C8C6B08B44CABE8855E441471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5ABB6-7BE1-4364-A064-397FA218B8DF}"/>
      </w:docPartPr>
      <w:docPartBody>
        <w:p w:rsidR="006B294C" w:rsidRDefault="00034A5B" w:rsidP="00034A5B">
          <w:pPr>
            <w:pStyle w:val="15C4C8C6B08B44CABE8855E441471D1D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45F0D1F929485897088AA3E6F1C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2435C-DAD9-4F59-81CC-C340DFDDB9E9}"/>
      </w:docPartPr>
      <w:docPartBody>
        <w:p w:rsidR="006B294C" w:rsidRDefault="00034A5B" w:rsidP="00034A5B">
          <w:pPr>
            <w:pStyle w:val="2F45F0D1F929485897088AA3E6F1C197"/>
          </w:pPr>
          <w:r w:rsidRPr="00B570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CDD3DAD2564EC9BBDF988A33391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44B35-D45E-4BEE-A339-2105D69BC371}"/>
      </w:docPartPr>
      <w:docPartBody>
        <w:p w:rsidR="004A2442" w:rsidRDefault="006B294C" w:rsidP="006B294C">
          <w:pPr>
            <w:pStyle w:val="71CDD3DAD2564EC9BBDF988A33391E8D"/>
          </w:pPr>
          <w:r w:rsidRPr="00601AD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0FB2CE4FB784A64B6B86F872B351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2387F-7169-4B69-9668-BB7D36E4E1E3}"/>
      </w:docPartPr>
      <w:docPartBody>
        <w:p w:rsidR="004A2442" w:rsidRDefault="006B294C" w:rsidP="006B294C">
          <w:pPr>
            <w:pStyle w:val="F0FB2CE4FB784A64B6B86F872B351CF3"/>
          </w:pPr>
          <w:r w:rsidRPr="00601AD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BCEED90147349CD901103AD11D6A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F6366-A03D-4FA9-B54C-A498734BB6EA}"/>
      </w:docPartPr>
      <w:docPartBody>
        <w:p w:rsidR="004A2442" w:rsidRDefault="006B294C" w:rsidP="006B294C">
          <w:pPr>
            <w:pStyle w:val="ABCEED90147349CD901103AD11D6A414"/>
          </w:pPr>
          <w:r w:rsidRPr="00601AD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783D22044A9446C83E51CB6F1032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0A107-D088-4089-80A1-70CA9D73E1DF}"/>
      </w:docPartPr>
      <w:docPartBody>
        <w:p w:rsidR="004A2442" w:rsidRDefault="006B294C" w:rsidP="006B294C">
          <w:pPr>
            <w:pStyle w:val="4783D22044A9446C83E51CB6F10324DC"/>
          </w:pPr>
          <w:r w:rsidRPr="00601AD7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5B"/>
    <w:rsid w:val="00034A5B"/>
    <w:rsid w:val="004A2442"/>
    <w:rsid w:val="006B294C"/>
    <w:rsid w:val="008C79E4"/>
    <w:rsid w:val="00A3170E"/>
    <w:rsid w:val="00EF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DE84954DD4436DA21DC2807AC4A32F">
    <w:name w:val="86DE84954DD4436DA21DC2807AC4A32F"/>
  </w:style>
  <w:style w:type="paragraph" w:customStyle="1" w:styleId="6C4939D1D2CA456F9559A33230E7F0C2">
    <w:name w:val="6C4939D1D2CA456F9559A33230E7F0C2"/>
  </w:style>
  <w:style w:type="paragraph" w:customStyle="1" w:styleId="32EC0999CDF14A49A0CE1F4C52FE4FA7">
    <w:name w:val="32EC0999CDF14A49A0CE1F4C52FE4FA7"/>
  </w:style>
  <w:style w:type="paragraph" w:customStyle="1" w:styleId="E99080A2DA184683AF8B0914344D28AF">
    <w:name w:val="E99080A2DA184683AF8B0914344D28AF"/>
  </w:style>
  <w:style w:type="paragraph" w:customStyle="1" w:styleId="65204B7750434B69B4694B86C446EAB3">
    <w:name w:val="65204B7750434B69B4694B86C446EAB3"/>
  </w:style>
  <w:style w:type="paragraph" w:customStyle="1" w:styleId="A6A35F202CFE4F92A30F9F2224D7F4EC">
    <w:name w:val="A6A35F202CFE4F92A30F9F2224D7F4EC"/>
  </w:style>
  <w:style w:type="paragraph" w:customStyle="1" w:styleId="95D582C66CA34288AC55229AF3872BD2">
    <w:name w:val="95D582C66CA34288AC55229AF3872BD2"/>
  </w:style>
  <w:style w:type="paragraph" w:customStyle="1" w:styleId="B77B3B95979D4B7487C056DCBFA914EF">
    <w:name w:val="B77B3B95979D4B7487C056DCBFA914EF"/>
  </w:style>
  <w:style w:type="paragraph" w:customStyle="1" w:styleId="219C34CF14694585B40DC4BA6D2FCADA">
    <w:name w:val="219C34CF14694585B40DC4BA6D2FCADA"/>
  </w:style>
  <w:style w:type="paragraph" w:customStyle="1" w:styleId="68DA3FDC9AD14095B4E113EAA32A7F2F">
    <w:name w:val="68DA3FDC9AD14095B4E113EAA32A7F2F"/>
  </w:style>
  <w:style w:type="paragraph" w:customStyle="1" w:styleId="7430D9F52C69430F916EE7C8CACEF58F">
    <w:name w:val="7430D9F52C69430F916EE7C8CACEF58F"/>
  </w:style>
  <w:style w:type="paragraph" w:customStyle="1" w:styleId="A2C3C40D5CE7439BA1EDA27C70022530">
    <w:name w:val="A2C3C40D5CE7439BA1EDA27C70022530"/>
  </w:style>
  <w:style w:type="paragraph" w:customStyle="1" w:styleId="A400778AAD084D9F863B7D519AEF41B3">
    <w:name w:val="A400778AAD084D9F863B7D519AEF41B3"/>
  </w:style>
  <w:style w:type="paragraph" w:customStyle="1" w:styleId="B21E2AAB4E1E47D19B892B03CBD07107">
    <w:name w:val="B21E2AAB4E1E47D19B892B03CBD07107"/>
  </w:style>
  <w:style w:type="paragraph" w:customStyle="1" w:styleId="721E70AB38684FDEBC4CBEC2653854F0">
    <w:name w:val="721E70AB38684FDEBC4CBEC2653854F0"/>
  </w:style>
  <w:style w:type="paragraph" w:customStyle="1" w:styleId="5DC306378A4D46ECAF8A63CF41009EF4">
    <w:name w:val="5DC306378A4D46ECAF8A63CF41009EF4"/>
  </w:style>
  <w:style w:type="paragraph" w:customStyle="1" w:styleId="D56F5D2421144B3A9D619DC0C9ED6898">
    <w:name w:val="D56F5D2421144B3A9D619DC0C9ED6898"/>
  </w:style>
  <w:style w:type="paragraph" w:customStyle="1" w:styleId="C1453B4FC5E9481596ABE3C615A9AAC4">
    <w:name w:val="C1453B4FC5E9481596ABE3C615A9AAC4"/>
  </w:style>
  <w:style w:type="paragraph" w:customStyle="1" w:styleId="95B333FF71CE4FE09D5681298ECFFC12">
    <w:name w:val="95B333FF71CE4FE09D5681298ECFFC12"/>
  </w:style>
  <w:style w:type="paragraph" w:customStyle="1" w:styleId="1554BB952F6648D49E1CF827284918E8">
    <w:name w:val="1554BB952F6648D49E1CF827284918E8"/>
  </w:style>
  <w:style w:type="paragraph" w:customStyle="1" w:styleId="99C477D4D3834A978B1FF097CEB60639">
    <w:name w:val="99C477D4D3834A978B1FF097CEB60639"/>
  </w:style>
  <w:style w:type="paragraph" w:customStyle="1" w:styleId="B2D0E331D9464A6D9888CD17E815F683">
    <w:name w:val="B2D0E331D9464A6D9888CD17E815F683"/>
  </w:style>
  <w:style w:type="paragraph" w:customStyle="1" w:styleId="5CC13DC7422A47E593C7EFFB726AFB1F">
    <w:name w:val="5CC13DC7422A47E593C7EFFB726AFB1F"/>
  </w:style>
  <w:style w:type="paragraph" w:customStyle="1" w:styleId="2E6B980F6BB544D795C8F345F6072169">
    <w:name w:val="2E6B980F6BB544D795C8F345F6072169"/>
  </w:style>
  <w:style w:type="paragraph" w:customStyle="1" w:styleId="15B3B887BCD34974BC32C4FCC00BA055">
    <w:name w:val="15B3B887BCD34974BC32C4FCC00BA055"/>
  </w:style>
  <w:style w:type="paragraph" w:customStyle="1" w:styleId="A3499FD2B88748FD9F56E193270ABAED">
    <w:name w:val="A3499FD2B88748FD9F56E193270ABAED"/>
  </w:style>
  <w:style w:type="paragraph" w:customStyle="1" w:styleId="0116CE5B12A74B90BBFABCFEF60D10A9">
    <w:name w:val="0116CE5B12A74B90BBFABCFEF60D10A9"/>
  </w:style>
  <w:style w:type="paragraph" w:customStyle="1" w:styleId="897A9A11E8C24F4C837A574038664C4A">
    <w:name w:val="897A9A11E8C24F4C837A574038664C4A"/>
  </w:style>
  <w:style w:type="paragraph" w:customStyle="1" w:styleId="E6D5895DAA3245C9B68864E9B4E31D4E">
    <w:name w:val="E6D5895DAA3245C9B68864E9B4E31D4E"/>
  </w:style>
  <w:style w:type="paragraph" w:customStyle="1" w:styleId="613A0B65FFD043E494555E88F46C8387">
    <w:name w:val="613A0B65FFD043E494555E88F46C8387"/>
  </w:style>
  <w:style w:type="paragraph" w:customStyle="1" w:styleId="F5C61EEF78C74D3490B1EF96BC271A05">
    <w:name w:val="F5C61EEF78C74D3490B1EF96BC271A05"/>
  </w:style>
  <w:style w:type="paragraph" w:customStyle="1" w:styleId="A8B2883ED0DB4901A45E6F16EAB93FD1">
    <w:name w:val="A8B2883ED0DB4901A45E6F16EAB93FD1"/>
  </w:style>
  <w:style w:type="paragraph" w:customStyle="1" w:styleId="DB0D943E2DA14854900D02BF9EF71A6E">
    <w:name w:val="DB0D943E2DA14854900D02BF9EF71A6E"/>
  </w:style>
  <w:style w:type="paragraph" w:customStyle="1" w:styleId="08FBFA99DC5F42668CD2234D259730C1">
    <w:name w:val="08FBFA99DC5F42668CD2234D259730C1"/>
  </w:style>
  <w:style w:type="paragraph" w:customStyle="1" w:styleId="71364D5A65B7460690131FF3FEFCCA28">
    <w:name w:val="71364D5A65B7460690131FF3FEFCCA28"/>
  </w:style>
  <w:style w:type="paragraph" w:customStyle="1" w:styleId="A14A470CA0F143A78CFB45E01D391987">
    <w:name w:val="A14A470CA0F143A78CFB45E01D391987"/>
  </w:style>
  <w:style w:type="paragraph" w:customStyle="1" w:styleId="B687E5A91B9A47DE8ECC2F8D0A50A5D2">
    <w:name w:val="B687E5A91B9A47DE8ECC2F8D0A50A5D2"/>
  </w:style>
  <w:style w:type="paragraph" w:customStyle="1" w:styleId="D683D9D4AC05410F9632CD0CBF778286">
    <w:name w:val="D683D9D4AC05410F9632CD0CBF778286"/>
  </w:style>
  <w:style w:type="paragraph" w:customStyle="1" w:styleId="9CB94D56023C4EF4BAE46F05ED79DA53">
    <w:name w:val="9CB94D56023C4EF4BAE46F05ED79DA53"/>
  </w:style>
  <w:style w:type="paragraph" w:customStyle="1" w:styleId="C52379C2CEA44F57BB08EDD47BC771ED">
    <w:name w:val="C52379C2CEA44F57BB08EDD47BC771ED"/>
  </w:style>
  <w:style w:type="paragraph" w:customStyle="1" w:styleId="F033D10D7C694612BDEF06B1FC015294">
    <w:name w:val="F033D10D7C694612BDEF06B1FC015294"/>
  </w:style>
  <w:style w:type="paragraph" w:customStyle="1" w:styleId="C1CEEF46212A4EBF81590B441AB54A03">
    <w:name w:val="C1CEEF46212A4EBF81590B441AB54A03"/>
  </w:style>
  <w:style w:type="paragraph" w:customStyle="1" w:styleId="E0EDD217F32B40B8B96B7382A5A16C5C">
    <w:name w:val="E0EDD217F32B40B8B96B7382A5A16C5C"/>
  </w:style>
  <w:style w:type="paragraph" w:customStyle="1" w:styleId="E792CDF2181745CFB75F93A0EE685C7C">
    <w:name w:val="E792CDF2181745CFB75F93A0EE685C7C"/>
  </w:style>
  <w:style w:type="paragraph" w:customStyle="1" w:styleId="84D4F68FEBBE4B0099B178C90BA5288A">
    <w:name w:val="84D4F68FEBBE4B0099B178C90BA5288A"/>
  </w:style>
  <w:style w:type="paragraph" w:customStyle="1" w:styleId="3F576C37A89F489BB2A2045400239ABA">
    <w:name w:val="3F576C37A89F489BB2A2045400239ABA"/>
  </w:style>
  <w:style w:type="paragraph" w:customStyle="1" w:styleId="036B846F3DB341DCB5C9F5BD2B427F72">
    <w:name w:val="036B846F3DB341DCB5C9F5BD2B427F72"/>
  </w:style>
  <w:style w:type="paragraph" w:customStyle="1" w:styleId="24E03F3AFF884DF9B0B27A7D7966D600">
    <w:name w:val="24E03F3AFF884DF9B0B27A7D7966D600"/>
  </w:style>
  <w:style w:type="paragraph" w:customStyle="1" w:styleId="535D7445308D4F09AAAC1702D12CB189">
    <w:name w:val="535D7445308D4F09AAAC1702D12CB189"/>
  </w:style>
  <w:style w:type="paragraph" w:customStyle="1" w:styleId="817BEB15623A409E87998A04FCA14411">
    <w:name w:val="817BEB15623A409E87998A04FCA14411"/>
  </w:style>
  <w:style w:type="paragraph" w:customStyle="1" w:styleId="FB7E67123FD049F4969AD6705D374941">
    <w:name w:val="FB7E67123FD049F4969AD6705D374941"/>
  </w:style>
  <w:style w:type="paragraph" w:customStyle="1" w:styleId="2137F11991B147C49FD123A1DC5B52AC">
    <w:name w:val="2137F11991B147C49FD123A1DC5B52AC"/>
  </w:style>
  <w:style w:type="paragraph" w:customStyle="1" w:styleId="0A8E8EF4618046388FF44D3289FB2478">
    <w:name w:val="0A8E8EF4618046388FF44D3289FB2478"/>
  </w:style>
  <w:style w:type="paragraph" w:customStyle="1" w:styleId="BA5E3EFC55954320B405055DE1A3ADAF">
    <w:name w:val="BA5E3EFC55954320B405055DE1A3ADAF"/>
  </w:style>
  <w:style w:type="paragraph" w:customStyle="1" w:styleId="05C2446A831B40A08F3E9AE9BA054401">
    <w:name w:val="05C2446A831B40A08F3E9AE9BA054401"/>
  </w:style>
  <w:style w:type="paragraph" w:customStyle="1" w:styleId="A735DD74351A4731B25AAF6119B5D646">
    <w:name w:val="A735DD74351A4731B25AAF6119B5D646"/>
  </w:style>
  <w:style w:type="paragraph" w:customStyle="1" w:styleId="B9D4AF748DF4478D9EB9065D7F32788D">
    <w:name w:val="B9D4AF748DF4478D9EB9065D7F32788D"/>
  </w:style>
  <w:style w:type="paragraph" w:customStyle="1" w:styleId="B6AA28A771B644CEB4AB4F55FDB2F6BA">
    <w:name w:val="B6AA28A771B644CEB4AB4F55FDB2F6BA"/>
  </w:style>
  <w:style w:type="paragraph" w:customStyle="1" w:styleId="364D04D48FB948CCA106590703778612">
    <w:name w:val="364D04D48FB948CCA106590703778612"/>
  </w:style>
  <w:style w:type="paragraph" w:customStyle="1" w:styleId="8BD8CE7B749A4C069E4FA2E4FD85E399">
    <w:name w:val="8BD8CE7B749A4C069E4FA2E4FD85E399"/>
  </w:style>
  <w:style w:type="paragraph" w:customStyle="1" w:styleId="96BDA6FCFDB44B3CA992976FE22BE928">
    <w:name w:val="96BDA6FCFDB44B3CA992976FE22BE928"/>
  </w:style>
  <w:style w:type="paragraph" w:customStyle="1" w:styleId="9DDBF2C184794841B09A7EFF26397A62">
    <w:name w:val="9DDBF2C184794841B09A7EFF26397A62"/>
  </w:style>
  <w:style w:type="paragraph" w:customStyle="1" w:styleId="C19D9DA6B96A4BA1B6F0CC1DA470C57E">
    <w:name w:val="C19D9DA6B96A4BA1B6F0CC1DA470C57E"/>
  </w:style>
  <w:style w:type="paragraph" w:customStyle="1" w:styleId="50A54CDEEC234146BEC1E7575B25FFA1">
    <w:name w:val="50A54CDEEC234146BEC1E7575B25FFA1"/>
  </w:style>
  <w:style w:type="paragraph" w:customStyle="1" w:styleId="C5189E2B1BFF41DDA2A48A46BDF1E7A9">
    <w:name w:val="C5189E2B1BFF41DDA2A48A46BDF1E7A9"/>
  </w:style>
  <w:style w:type="paragraph" w:customStyle="1" w:styleId="CDE34347B1DF4D18A9E175E940A0BF85">
    <w:name w:val="CDE34347B1DF4D18A9E175E940A0BF85"/>
  </w:style>
  <w:style w:type="paragraph" w:customStyle="1" w:styleId="D795F7B5D98C4141BAA55C2F4062D549">
    <w:name w:val="D795F7B5D98C4141BAA55C2F4062D549"/>
  </w:style>
  <w:style w:type="paragraph" w:customStyle="1" w:styleId="F6943E377CAA410A8BA374D984B37896">
    <w:name w:val="F6943E377CAA410A8BA374D984B37896"/>
  </w:style>
  <w:style w:type="paragraph" w:customStyle="1" w:styleId="16831E259BE74E33A64687E43D16B7F9">
    <w:name w:val="16831E259BE74E33A64687E43D16B7F9"/>
  </w:style>
  <w:style w:type="paragraph" w:customStyle="1" w:styleId="38811149D14F45ED808B3AD43EC35651">
    <w:name w:val="38811149D14F45ED808B3AD43EC35651"/>
  </w:style>
  <w:style w:type="paragraph" w:customStyle="1" w:styleId="A666D64B2D9849E68FFABBA49780DCEF">
    <w:name w:val="A666D64B2D9849E68FFABBA49780DCEF"/>
  </w:style>
  <w:style w:type="paragraph" w:customStyle="1" w:styleId="064569A696EE4AEEA47885F4761C25F5">
    <w:name w:val="064569A696EE4AEEA47885F4761C25F5"/>
  </w:style>
  <w:style w:type="paragraph" w:customStyle="1" w:styleId="42D168C8921544509C4B119DF7562CCA">
    <w:name w:val="42D168C8921544509C4B119DF7562CCA"/>
  </w:style>
  <w:style w:type="paragraph" w:customStyle="1" w:styleId="A3B1EDB5FCE34775A4DA2B0B26E4FC22">
    <w:name w:val="A3B1EDB5FCE34775A4DA2B0B26E4FC22"/>
  </w:style>
  <w:style w:type="paragraph" w:customStyle="1" w:styleId="D0AE8855780744F28FFC2DFF04469893">
    <w:name w:val="D0AE8855780744F28FFC2DFF04469893"/>
  </w:style>
  <w:style w:type="paragraph" w:customStyle="1" w:styleId="032265B487CA4697942DA5443C3C9F15">
    <w:name w:val="032265B487CA4697942DA5443C3C9F15"/>
  </w:style>
  <w:style w:type="paragraph" w:customStyle="1" w:styleId="46112CD002FF4578B97FAB5246C61A03">
    <w:name w:val="46112CD002FF4578B97FAB5246C61A03"/>
  </w:style>
  <w:style w:type="paragraph" w:customStyle="1" w:styleId="F6885B0A7E7F4238B8DB61F66EA1EDC6">
    <w:name w:val="F6885B0A7E7F4238B8DB61F66EA1EDC6"/>
  </w:style>
  <w:style w:type="paragraph" w:customStyle="1" w:styleId="6AA3A0C82F6B41E397704290FED95706">
    <w:name w:val="6AA3A0C82F6B41E397704290FED95706"/>
  </w:style>
  <w:style w:type="paragraph" w:customStyle="1" w:styleId="499BC3E11B0B4C9C8E526A6776FC79B6">
    <w:name w:val="499BC3E11B0B4C9C8E526A6776FC79B6"/>
  </w:style>
  <w:style w:type="paragraph" w:customStyle="1" w:styleId="442C2E2EA39F404AB11E54642DD585EB">
    <w:name w:val="442C2E2EA39F404AB11E54642DD585EB"/>
  </w:style>
  <w:style w:type="paragraph" w:customStyle="1" w:styleId="E0E23CB226EB439EAA64F2D0381C6CB1">
    <w:name w:val="E0E23CB226EB439EAA64F2D0381C6CB1"/>
  </w:style>
  <w:style w:type="paragraph" w:customStyle="1" w:styleId="766C3BBAEEA348C099326E7A1B3F3CDC">
    <w:name w:val="766C3BBAEEA348C099326E7A1B3F3CDC"/>
  </w:style>
  <w:style w:type="paragraph" w:customStyle="1" w:styleId="6A7343D99654478CBA85010DCC847667">
    <w:name w:val="6A7343D99654478CBA85010DCC847667"/>
  </w:style>
  <w:style w:type="paragraph" w:customStyle="1" w:styleId="BDA2FE5781B24BCC8066084B6EA414EE">
    <w:name w:val="BDA2FE5781B24BCC8066084B6EA414EE"/>
  </w:style>
  <w:style w:type="paragraph" w:customStyle="1" w:styleId="F9E9E18EB1904694A19A4D86A90D0D97">
    <w:name w:val="F9E9E18EB1904694A19A4D86A90D0D97"/>
  </w:style>
  <w:style w:type="paragraph" w:customStyle="1" w:styleId="7A0FFBAC2CC4428AA62EB458D55BB8AF">
    <w:name w:val="7A0FFBAC2CC4428AA62EB458D55BB8AF"/>
  </w:style>
  <w:style w:type="paragraph" w:customStyle="1" w:styleId="8DBEEAE338DA457DAC887C4A843E89AC">
    <w:name w:val="8DBEEAE338DA457DAC887C4A843E89AC"/>
  </w:style>
  <w:style w:type="paragraph" w:customStyle="1" w:styleId="412664E920234A4EAE1A28E1429AB37D">
    <w:name w:val="412664E920234A4EAE1A28E1429AB37D"/>
  </w:style>
  <w:style w:type="paragraph" w:customStyle="1" w:styleId="D95C6AAB5BAC426EAC4623C6C6A32000">
    <w:name w:val="D95C6AAB5BAC426EAC4623C6C6A32000"/>
  </w:style>
  <w:style w:type="paragraph" w:customStyle="1" w:styleId="58C32B54AEDB42138F468D376943C8D9">
    <w:name w:val="58C32B54AEDB42138F468D376943C8D9"/>
  </w:style>
  <w:style w:type="paragraph" w:customStyle="1" w:styleId="8730D45F47594104B85C65A696D721C1">
    <w:name w:val="8730D45F47594104B85C65A696D721C1"/>
  </w:style>
  <w:style w:type="paragraph" w:customStyle="1" w:styleId="6379487B918A4DDF81A89F6CDA4E8D4E">
    <w:name w:val="6379487B918A4DDF81A89F6CDA4E8D4E"/>
  </w:style>
  <w:style w:type="paragraph" w:customStyle="1" w:styleId="2687436A6236479C8D5CB399B7A00FF6">
    <w:name w:val="2687436A6236479C8D5CB399B7A00FF6"/>
  </w:style>
  <w:style w:type="paragraph" w:customStyle="1" w:styleId="C0719AF359D84EAAB969EDD91C46461E">
    <w:name w:val="C0719AF359D84EAAB969EDD91C46461E"/>
  </w:style>
  <w:style w:type="paragraph" w:customStyle="1" w:styleId="8CF811B0019547E787AB79BC1257369E">
    <w:name w:val="8CF811B0019547E787AB79BC1257369E"/>
  </w:style>
  <w:style w:type="paragraph" w:customStyle="1" w:styleId="B2CDC71666ED41D796BC5A64E0AD665B">
    <w:name w:val="B2CDC71666ED41D796BC5A64E0AD665B"/>
  </w:style>
  <w:style w:type="paragraph" w:customStyle="1" w:styleId="C864758AEA2B48D4B77E475F3EEE53B5">
    <w:name w:val="C864758AEA2B48D4B77E475F3EEE53B5"/>
  </w:style>
  <w:style w:type="paragraph" w:customStyle="1" w:styleId="F73B7A656A614948B6ABBB396877C0D4">
    <w:name w:val="F73B7A656A614948B6ABBB396877C0D4"/>
  </w:style>
  <w:style w:type="paragraph" w:customStyle="1" w:styleId="C5924A4763B54A3CAA0373569C64A390">
    <w:name w:val="C5924A4763B54A3CAA0373569C64A390"/>
  </w:style>
  <w:style w:type="paragraph" w:customStyle="1" w:styleId="5142CA599BD744528D86D417355F4E7D">
    <w:name w:val="5142CA599BD744528D86D417355F4E7D"/>
  </w:style>
  <w:style w:type="paragraph" w:customStyle="1" w:styleId="BF79A690712844D5AF76F2A25AA15FA5">
    <w:name w:val="BF79A690712844D5AF76F2A25AA15FA5"/>
  </w:style>
  <w:style w:type="paragraph" w:customStyle="1" w:styleId="DB6D1D1F9AE7477BB8B6BAC782264E44">
    <w:name w:val="DB6D1D1F9AE7477BB8B6BAC782264E44"/>
  </w:style>
  <w:style w:type="paragraph" w:customStyle="1" w:styleId="6E822C03A4564CE484ECF8F4E13A6FAE">
    <w:name w:val="6E822C03A4564CE484ECF8F4E13A6FAE"/>
  </w:style>
  <w:style w:type="paragraph" w:customStyle="1" w:styleId="C4B3AA66B0564B39896A7F1861C15A50">
    <w:name w:val="C4B3AA66B0564B39896A7F1861C15A50"/>
  </w:style>
  <w:style w:type="paragraph" w:customStyle="1" w:styleId="8343FC9DA85F4498B3FEB043829C3AF1">
    <w:name w:val="8343FC9DA85F4498B3FEB043829C3AF1"/>
  </w:style>
  <w:style w:type="paragraph" w:customStyle="1" w:styleId="608A55F9B1D6494289C630D4C633C6E9">
    <w:name w:val="608A55F9B1D6494289C630D4C633C6E9"/>
  </w:style>
  <w:style w:type="paragraph" w:customStyle="1" w:styleId="781CBBA4223A4529A0211041477E7521">
    <w:name w:val="781CBBA4223A4529A0211041477E7521"/>
  </w:style>
  <w:style w:type="paragraph" w:customStyle="1" w:styleId="A1B0C36AA62C4E2DA9BD46D16ADE599F">
    <w:name w:val="A1B0C36AA62C4E2DA9BD46D16ADE599F"/>
  </w:style>
  <w:style w:type="paragraph" w:customStyle="1" w:styleId="C501E077F7C9449FA0953E543F8535B8">
    <w:name w:val="C501E077F7C9449FA0953E543F8535B8"/>
  </w:style>
  <w:style w:type="paragraph" w:customStyle="1" w:styleId="980C0FE96DD14955B8E6CEFA5643269C">
    <w:name w:val="980C0FE96DD14955B8E6CEFA5643269C"/>
  </w:style>
  <w:style w:type="paragraph" w:customStyle="1" w:styleId="34840805114442CAA96508322FA7CB2F">
    <w:name w:val="34840805114442CAA96508322FA7CB2F"/>
  </w:style>
  <w:style w:type="paragraph" w:customStyle="1" w:styleId="1A97B22631D4482381D184F81FEB5E8E">
    <w:name w:val="1A97B22631D4482381D184F81FEB5E8E"/>
  </w:style>
  <w:style w:type="paragraph" w:customStyle="1" w:styleId="76231D34B8A64612BF5F70ED4066ACFB">
    <w:name w:val="76231D34B8A64612BF5F70ED4066ACFB"/>
  </w:style>
  <w:style w:type="paragraph" w:customStyle="1" w:styleId="DACF9D5FA6464505BB64D39861656F2D">
    <w:name w:val="DACF9D5FA6464505BB64D39861656F2D"/>
  </w:style>
  <w:style w:type="paragraph" w:customStyle="1" w:styleId="BA4E549FDEA647469FF36395F897CB28">
    <w:name w:val="BA4E549FDEA647469FF36395F897CB28"/>
  </w:style>
  <w:style w:type="paragraph" w:customStyle="1" w:styleId="97756B40BC3B4C2CA0BA41A88306DEB7">
    <w:name w:val="97756B40BC3B4C2CA0BA41A88306DEB7"/>
  </w:style>
  <w:style w:type="paragraph" w:customStyle="1" w:styleId="8D15AB8672824DA4BBCD5B80C4D875E8">
    <w:name w:val="8D15AB8672824DA4BBCD5B80C4D875E8"/>
  </w:style>
  <w:style w:type="paragraph" w:customStyle="1" w:styleId="F043003C6D0E4861834DDDBF01A23C61">
    <w:name w:val="F043003C6D0E4861834DDDBF01A23C61"/>
  </w:style>
  <w:style w:type="paragraph" w:customStyle="1" w:styleId="5C4992C3A08247EDAA396A69ACE9E2DD">
    <w:name w:val="5C4992C3A08247EDAA396A69ACE9E2DD"/>
  </w:style>
  <w:style w:type="paragraph" w:customStyle="1" w:styleId="F87CD51F1173466580A110CA459ADB8B">
    <w:name w:val="F87CD51F1173466580A110CA459ADB8B"/>
  </w:style>
  <w:style w:type="paragraph" w:customStyle="1" w:styleId="6AFCB788D92D4E35903366646B33CEBE">
    <w:name w:val="6AFCB788D92D4E35903366646B33CEBE"/>
  </w:style>
  <w:style w:type="paragraph" w:customStyle="1" w:styleId="23394411D9C34083B6C86825368F954F">
    <w:name w:val="23394411D9C34083B6C86825368F954F"/>
  </w:style>
  <w:style w:type="paragraph" w:customStyle="1" w:styleId="DE0EA41579BF44B8941326803F856011">
    <w:name w:val="DE0EA41579BF44B8941326803F856011"/>
  </w:style>
  <w:style w:type="paragraph" w:customStyle="1" w:styleId="D6E3237825E444A5A5961E71D6CEE369">
    <w:name w:val="D6E3237825E444A5A5961E71D6CEE369"/>
  </w:style>
  <w:style w:type="paragraph" w:customStyle="1" w:styleId="B9F3C381E9CF4A00952A06A018D07989">
    <w:name w:val="B9F3C381E9CF4A00952A06A018D07989"/>
  </w:style>
  <w:style w:type="paragraph" w:customStyle="1" w:styleId="018935AA176F4C178A846740E7334BC9">
    <w:name w:val="018935AA176F4C178A846740E7334BC9"/>
  </w:style>
  <w:style w:type="paragraph" w:customStyle="1" w:styleId="5D5654612BE64AE6B8B5146F40D8ADCA">
    <w:name w:val="5D5654612BE64AE6B8B5146F40D8ADCA"/>
  </w:style>
  <w:style w:type="paragraph" w:customStyle="1" w:styleId="CDDB15114CCD483DA3EE0D3DB9128FC2">
    <w:name w:val="CDDB15114CCD483DA3EE0D3DB9128FC2"/>
  </w:style>
  <w:style w:type="paragraph" w:customStyle="1" w:styleId="9667B22B89C946B099B8FB5508FD0D19">
    <w:name w:val="9667B22B89C946B099B8FB5508FD0D19"/>
  </w:style>
  <w:style w:type="paragraph" w:customStyle="1" w:styleId="4499CFFBE63540CFBE777C6E7B4DB04F">
    <w:name w:val="4499CFFBE63540CFBE777C6E7B4DB04F"/>
  </w:style>
  <w:style w:type="paragraph" w:customStyle="1" w:styleId="DC59343659C240B0B0C48AB13010B2AD">
    <w:name w:val="DC59343659C240B0B0C48AB13010B2AD"/>
  </w:style>
  <w:style w:type="paragraph" w:customStyle="1" w:styleId="1364A57EBA254069BAA6398EAE7E4310">
    <w:name w:val="1364A57EBA254069BAA6398EAE7E4310"/>
  </w:style>
  <w:style w:type="paragraph" w:customStyle="1" w:styleId="FA040222098C48A4A5EC2D3105163423">
    <w:name w:val="FA040222098C48A4A5EC2D3105163423"/>
  </w:style>
  <w:style w:type="paragraph" w:customStyle="1" w:styleId="722FFFFFF5214DF0A573E08DDE6A457A">
    <w:name w:val="722FFFFFF5214DF0A573E08DDE6A457A"/>
  </w:style>
  <w:style w:type="paragraph" w:customStyle="1" w:styleId="639A427183AF4DE7A5E07867EEFD56F4">
    <w:name w:val="639A427183AF4DE7A5E07867EEFD56F4"/>
  </w:style>
  <w:style w:type="paragraph" w:customStyle="1" w:styleId="1BB1A28C532F44CA94A837FC30BFC0FC">
    <w:name w:val="1BB1A28C532F44CA94A837FC30BFC0FC"/>
  </w:style>
  <w:style w:type="paragraph" w:customStyle="1" w:styleId="7B7F0C187F6F48898AB6C99557AD6298">
    <w:name w:val="7B7F0C187F6F48898AB6C99557AD6298"/>
  </w:style>
  <w:style w:type="paragraph" w:customStyle="1" w:styleId="DCB555B53F9946B09029E58B77982EE3">
    <w:name w:val="DCB555B53F9946B09029E58B77982EE3"/>
  </w:style>
  <w:style w:type="paragraph" w:customStyle="1" w:styleId="083929BA61AA40A9BB9F6881FF0CC72D">
    <w:name w:val="083929BA61AA40A9BB9F6881FF0CC72D"/>
  </w:style>
  <w:style w:type="paragraph" w:customStyle="1" w:styleId="B2D32AA97F8A4965927407C65D725E51">
    <w:name w:val="B2D32AA97F8A4965927407C65D725E51"/>
  </w:style>
  <w:style w:type="paragraph" w:customStyle="1" w:styleId="57BDF34B26F745CFB8F05F3CF175EA6B">
    <w:name w:val="57BDF34B26F745CFB8F05F3CF175EA6B"/>
  </w:style>
  <w:style w:type="paragraph" w:customStyle="1" w:styleId="6FC166E678724392AF63B76C9A3406BA">
    <w:name w:val="6FC166E678724392AF63B76C9A3406BA"/>
  </w:style>
  <w:style w:type="paragraph" w:customStyle="1" w:styleId="4899B4ACC8264DF7874B3E09E5C3B112">
    <w:name w:val="4899B4ACC8264DF7874B3E09E5C3B112"/>
  </w:style>
  <w:style w:type="paragraph" w:customStyle="1" w:styleId="A5D0DC59CA1B4987841421F18E95CD33">
    <w:name w:val="A5D0DC59CA1B4987841421F18E95CD33"/>
  </w:style>
  <w:style w:type="paragraph" w:customStyle="1" w:styleId="8BA2D3345D89494D98626B300F87B291">
    <w:name w:val="8BA2D3345D89494D98626B300F87B291"/>
  </w:style>
  <w:style w:type="paragraph" w:customStyle="1" w:styleId="39191B7894254152B059ED03092738D8">
    <w:name w:val="39191B7894254152B059ED03092738D8"/>
  </w:style>
  <w:style w:type="paragraph" w:customStyle="1" w:styleId="E814535F7348445F93146C8A5C3F3830">
    <w:name w:val="E814535F7348445F93146C8A5C3F3830"/>
  </w:style>
  <w:style w:type="paragraph" w:customStyle="1" w:styleId="C9FA3F3A479947A1A298D45F3571731F">
    <w:name w:val="C9FA3F3A479947A1A298D45F3571731F"/>
  </w:style>
  <w:style w:type="character" w:styleId="PlaceholderText">
    <w:name w:val="Placeholder Text"/>
    <w:basedOn w:val="DefaultParagraphFont"/>
    <w:uiPriority w:val="99"/>
    <w:semiHidden/>
    <w:rsid w:val="004A2442"/>
    <w:rPr>
      <w:color w:val="595959" w:themeColor="text1" w:themeTint="A6"/>
    </w:rPr>
  </w:style>
  <w:style w:type="paragraph" w:customStyle="1" w:styleId="656EA00F4E384F249C43A58B45798AB8">
    <w:name w:val="656EA00F4E384F249C43A58B45798AB8"/>
    <w:rsid w:val="00034A5B"/>
  </w:style>
  <w:style w:type="paragraph" w:customStyle="1" w:styleId="2FE646C9A96941E0AEF511FF051953D3">
    <w:name w:val="2FE646C9A96941E0AEF511FF051953D3"/>
    <w:rsid w:val="00034A5B"/>
  </w:style>
  <w:style w:type="paragraph" w:customStyle="1" w:styleId="A7C015BBEC934805A7C8DB1B9FE52AA8">
    <w:name w:val="A7C015BBEC934805A7C8DB1B9FE52AA8"/>
    <w:rsid w:val="00034A5B"/>
  </w:style>
  <w:style w:type="paragraph" w:customStyle="1" w:styleId="320FF36C1085429CB9640316D029F2DC">
    <w:name w:val="320FF36C1085429CB9640316D029F2DC"/>
    <w:rsid w:val="00034A5B"/>
  </w:style>
  <w:style w:type="paragraph" w:customStyle="1" w:styleId="39882CA8207B426E9DC5F13A988A3D69">
    <w:name w:val="39882CA8207B426E9DC5F13A988A3D69"/>
    <w:rsid w:val="00034A5B"/>
  </w:style>
  <w:style w:type="paragraph" w:customStyle="1" w:styleId="D50AB77DF33E4453A8D417E591185EE5">
    <w:name w:val="D50AB77DF33E4453A8D417E591185EE5"/>
    <w:rsid w:val="00034A5B"/>
  </w:style>
  <w:style w:type="paragraph" w:customStyle="1" w:styleId="D1F3B74B56D24E6C8AAEA7CE4562A5ED">
    <w:name w:val="D1F3B74B56D24E6C8AAEA7CE4562A5ED"/>
    <w:rsid w:val="00034A5B"/>
  </w:style>
  <w:style w:type="paragraph" w:customStyle="1" w:styleId="9E7907F17E23411EA88CEAF3752FAF8C">
    <w:name w:val="9E7907F17E23411EA88CEAF3752FAF8C"/>
    <w:rsid w:val="00034A5B"/>
  </w:style>
  <w:style w:type="paragraph" w:customStyle="1" w:styleId="7F8234260FCC4A2EA66CB12AEE49F095">
    <w:name w:val="7F8234260FCC4A2EA66CB12AEE49F095"/>
    <w:rsid w:val="00034A5B"/>
  </w:style>
  <w:style w:type="paragraph" w:customStyle="1" w:styleId="48E16F92DADB4A9495E1635C0824AC20">
    <w:name w:val="48E16F92DADB4A9495E1635C0824AC20"/>
    <w:rsid w:val="00034A5B"/>
  </w:style>
  <w:style w:type="paragraph" w:customStyle="1" w:styleId="C666892B466E4EF7A0A18E4B801CB38F">
    <w:name w:val="C666892B466E4EF7A0A18E4B801CB38F"/>
    <w:rsid w:val="00034A5B"/>
  </w:style>
  <w:style w:type="paragraph" w:customStyle="1" w:styleId="95D7B8954934425490EE70D6D1D58605">
    <w:name w:val="95D7B8954934425490EE70D6D1D58605"/>
    <w:rsid w:val="00034A5B"/>
  </w:style>
  <w:style w:type="paragraph" w:customStyle="1" w:styleId="940A2FE5755149298E5963B01038DDDA">
    <w:name w:val="940A2FE5755149298E5963B01038DDDA"/>
    <w:rsid w:val="00034A5B"/>
  </w:style>
  <w:style w:type="paragraph" w:customStyle="1" w:styleId="53B7B6DAD0BC4E25B40B96EDBD95D93A">
    <w:name w:val="53B7B6DAD0BC4E25B40B96EDBD95D93A"/>
    <w:rsid w:val="00034A5B"/>
  </w:style>
  <w:style w:type="paragraph" w:customStyle="1" w:styleId="3E9C0C62EF524E12BC281A9BBFA43E74">
    <w:name w:val="3E9C0C62EF524E12BC281A9BBFA43E74"/>
    <w:rsid w:val="00034A5B"/>
  </w:style>
  <w:style w:type="paragraph" w:customStyle="1" w:styleId="80925F4FC9124D328A2A86E2E6605398">
    <w:name w:val="80925F4FC9124D328A2A86E2E6605398"/>
    <w:rsid w:val="00034A5B"/>
  </w:style>
  <w:style w:type="paragraph" w:customStyle="1" w:styleId="0239B61E50D7496B8533DD69EDD3FD51">
    <w:name w:val="0239B61E50D7496B8533DD69EDD3FD51"/>
    <w:rsid w:val="00034A5B"/>
  </w:style>
  <w:style w:type="paragraph" w:customStyle="1" w:styleId="71DC57477DFA4478A503947FAB258629">
    <w:name w:val="71DC57477DFA4478A503947FAB258629"/>
    <w:rsid w:val="00034A5B"/>
  </w:style>
  <w:style w:type="paragraph" w:customStyle="1" w:styleId="3A8A1B61FD0B4F77830A6C8009E26860">
    <w:name w:val="3A8A1B61FD0B4F77830A6C8009E26860"/>
    <w:rsid w:val="00034A5B"/>
  </w:style>
  <w:style w:type="paragraph" w:customStyle="1" w:styleId="374866D9EA31463A9D034D59B729A91F">
    <w:name w:val="374866D9EA31463A9D034D59B729A91F"/>
    <w:rsid w:val="00034A5B"/>
  </w:style>
  <w:style w:type="paragraph" w:customStyle="1" w:styleId="7922AD9D4D09428AB075B06C71273AE4">
    <w:name w:val="7922AD9D4D09428AB075B06C71273AE4"/>
    <w:rsid w:val="00034A5B"/>
  </w:style>
  <w:style w:type="paragraph" w:customStyle="1" w:styleId="8832A0AD3511449C8D5ADEDD55102EF0">
    <w:name w:val="8832A0AD3511449C8D5ADEDD55102EF0"/>
    <w:rsid w:val="00034A5B"/>
  </w:style>
  <w:style w:type="paragraph" w:customStyle="1" w:styleId="262B648165924BEFB20760A8937E3A44">
    <w:name w:val="262B648165924BEFB20760A8937E3A44"/>
    <w:rsid w:val="00034A5B"/>
  </w:style>
  <w:style w:type="paragraph" w:customStyle="1" w:styleId="1AC1427ACD464B7E9BF66EFD1DBCE514">
    <w:name w:val="1AC1427ACD464B7E9BF66EFD1DBCE514"/>
    <w:rsid w:val="00034A5B"/>
  </w:style>
  <w:style w:type="paragraph" w:customStyle="1" w:styleId="0E5E40F58F1247AE9C077F3DC0A35E48">
    <w:name w:val="0E5E40F58F1247AE9C077F3DC0A35E48"/>
    <w:rsid w:val="00034A5B"/>
  </w:style>
  <w:style w:type="paragraph" w:customStyle="1" w:styleId="338F8BA96675490582A94E8B40DB7902">
    <w:name w:val="338F8BA96675490582A94E8B40DB7902"/>
    <w:rsid w:val="00034A5B"/>
  </w:style>
  <w:style w:type="paragraph" w:customStyle="1" w:styleId="D453EB00293F448E844D37F77A2A4C65">
    <w:name w:val="D453EB00293F448E844D37F77A2A4C65"/>
    <w:rsid w:val="00034A5B"/>
  </w:style>
  <w:style w:type="paragraph" w:customStyle="1" w:styleId="DECB3F74CAC34324966FADFEA9EF3346">
    <w:name w:val="DECB3F74CAC34324966FADFEA9EF3346"/>
    <w:rsid w:val="00034A5B"/>
  </w:style>
  <w:style w:type="paragraph" w:customStyle="1" w:styleId="F0C97EE92FA54D719680927C6FEDDAF2">
    <w:name w:val="F0C97EE92FA54D719680927C6FEDDAF2"/>
    <w:rsid w:val="00034A5B"/>
  </w:style>
  <w:style w:type="paragraph" w:customStyle="1" w:styleId="B721C390A2754AE5863A66B36355C1AD">
    <w:name w:val="B721C390A2754AE5863A66B36355C1AD"/>
    <w:rsid w:val="00034A5B"/>
  </w:style>
  <w:style w:type="paragraph" w:customStyle="1" w:styleId="33F8BB51DE1E4DDCB79F7247769440C1">
    <w:name w:val="33F8BB51DE1E4DDCB79F7247769440C1"/>
    <w:rsid w:val="00034A5B"/>
  </w:style>
  <w:style w:type="paragraph" w:customStyle="1" w:styleId="73B79F37570D4B6280A218ADED1E61A3">
    <w:name w:val="73B79F37570D4B6280A218ADED1E61A3"/>
    <w:rsid w:val="00034A5B"/>
  </w:style>
  <w:style w:type="paragraph" w:customStyle="1" w:styleId="7DED9FFFE2D8420AA30023EBBBEC46C3">
    <w:name w:val="7DED9FFFE2D8420AA30023EBBBEC46C3"/>
    <w:rsid w:val="00034A5B"/>
  </w:style>
  <w:style w:type="paragraph" w:customStyle="1" w:styleId="F1E9059F207C4A1BB974DC5765959723">
    <w:name w:val="F1E9059F207C4A1BB974DC5765959723"/>
    <w:rsid w:val="00034A5B"/>
  </w:style>
  <w:style w:type="paragraph" w:customStyle="1" w:styleId="D383BF3C37AD49DCB61898A23BF75A62">
    <w:name w:val="D383BF3C37AD49DCB61898A23BF75A62"/>
    <w:rsid w:val="00034A5B"/>
  </w:style>
  <w:style w:type="paragraph" w:customStyle="1" w:styleId="CAC664D7DDA047618DD45D917A78EB66">
    <w:name w:val="CAC664D7DDA047618DD45D917A78EB66"/>
    <w:rsid w:val="00034A5B"/>
  </w:style>
  <w:style w:type="paragraph" w:customStyle="1" w:styleId="30129604590C4FABA36CA9D5EA45CC8F">
    <w:name w:val="30129604590C4FABA36CA9D5EA45CC8F"/>
    <w:rsid w:val="00034A5B"/>
  </w:style>
  <w:style w:type="paragraph" w:customStyle="1" w:styleId="D2F1DAE56A35431587D636C200F18F19">
    <w:name w:val="D2F1DAE56A35431587D636C200F18F19"/>
    <w:rsid w:val="00034A5B"/>
  </w:style>
  <w:style w:type="paragraph" w:customStyle="1" w:styleId="17343B9E045A4F9097AD024D46480D94">
    <w:name w:val="17343B9E045A4F9097AD024D46480D94"/>
    <w:rsid w:val="00034A5B"/>
  </w:style>
  <w:style w:type="paragraph" w:customStyle="1" w:styleId="721A87D24CD5400ABB53A598EE9770BA">
    <w:name w:val="721A87D24CD5400ABB53A598EE9770BA"/>
    <w:rsid w:val="00034A5B"/>
  </w:style>
  <w:style w:type="paragraph" w:customStyle="1" w:styleId="BBB7A308A8064C25B391C3C6AEDC1357">
    <w:name w:val="BBB7A308A8064C25B391C3C6AEDC1357"/>
    <w:rsid w:val="00034A5B"/>
  </w:style>
  <w:style w:type="paragraph" w:customStyle="1" w:styleId="4EF9D2A5FD5C4A86A92CD5A982D83B6E">
    <w:name w:val="4EF9D2A5FD5C4A86A92CD5A982D83B6E"/>
    <w:rsid w:val="00034A5B"/>
  </w:style>
  <w:style w:type="paragraph" w:customStyle="1" w:styleId="29B0B763D233462485DFCC04A217B458">
    <w:name w:val="29B0B763D233462485DFCC04A217B458"/>
    <w:rsid w:val="00034A5B"/>
  </w:style>
  <w:style w:type="paragraph" w:customStyle="1" w:styleId="6D7A680707EE4874951C16E60B743FF6">
    <w:name w:val="6D7A680707EE4874951C16E60B743FF6"/>
    <w:rsid w:val="00034A5B"/>
  </w:style>
  <w:style w:type="paragraph" w:customStyle="1" w:styleId="583C009B8FBE4B7CAF11FE7AEE96F72E">
    <w:name w:val="583C009B8FBE4B7CAF11FE7AEE96F72E"/>
    <w:rsid w:val="00034A5B"/>
  </w:style>
  <w:style w:type="paragraph" w:customStyle="1" w:styleId="0A487778BA424FFA8DBA6A88753B43BB">
    <w:name w:val="0A487778BA424FFA8DBA6A88753B43BB"/>
    <w:rsid w:val="00034A5B"/>
  </w:style>
  <w:style w:type="paragraph" w:customStyle="1" w:styleId="8E9AD97BBFB24D2AB99F36061640915E">
    <w:name w:val="8E9AD97BBFB24D2AB99F36061640915E"/>
    <w:rsid w:val="00034A5B"/>
  </w:style>
  <w:style w:type="paragraph" w:customStyle="1" w:styleId="3C6A25BC2DE7496BB39EA21CB648B7F2">
    <w:name w:val="3C6A25BC2DE7496BB39EA21CB648B7F2"/>
    <w:rsid w:val="00034A5B"/>
  </w:style>
  <w:style w:type="paragraph" w:customStyle="1" w:styleId="18FFB158D71E4DF0AA182459601818EC">
    <w:name w:val="18FFB158D71E4DF0AA182459601818EC"/>
    <w:rsid w:val="00034A5B"/>
  </w:style>
  <w:style w:type="paragraph" w:customStyle="1" w:styleId="4DA15D6DBC1E4DDEB1C618841543DEDA">
    <w:name w:val="4DA15D6DBC1E4DDEB1C618841543DEDA"/>
    <w:rsid w:val="00034A5B"/>
  </w:style>
  <w:style w:type="paragraph" w:customStyle="1" w:styleId="540955FBE2B24B3A985D271EFAC0ACB5">
    <w:name w:val="540955FBE2B24B3A985D271EFAC0ACB5"/>
    <w:rsid w:val="00034A5B"/>
  </w:style>
  <w:style w:type="paragraph" w:customStyle="1" w:styleId="66F957FB47684CD0AAD7469AB15B3C7D">
    <w:name w:val="66F957FB47684CD0AAD7469AB15B3C7D"/>
    <w:rsid w:val="00034A5B"/>
  </w:style>
  <w:style w:type="paragraph" w:customStyle="1" w:styleId="D37C2EF745D34D4896BA6D12EE73EF8B">
    <w:name w:val="D37C2EF745D34D4896BA6D12EE73EF8B"/>
    <w:rsid w:val="00034A5B"/>
  </w:style>
  <w:style w:type="paragraph" w:customStyle="1" w:styleId="777FA0A35E0C41C480F8BC1BB0F68BA3">
    <w:name w:val="777FA0A35E0C41C480F8BC1BB0F68BA3"/>
    <w:rsid w:val="00034A5B"/>
  </w:style>
  <w:style w:type="paragraph" w:customStyle="1" w:styleId="385DAAC777F446FD8BC4CC54D6B46499">
    <w:name w:val="385DAAC777F446FD8BC4CC54D6B46499"/>
    <w:rsid w:val="00034A5B"/>
  </w:style>
  <w:style w:type="paragraph" w:customStyle="1" w:styleId="FC9A2F46F913491A8C81BA379F09895F">
    <w:name w:val="FC9A2F46F913491A8C81BA379F09895F"/>
    <w:rsid w:val="00034A5B"/>
  </w:style>
  <w:style w:type="paragraph" w:customStyle="1" w:styleId="2BA92586C97346F18B8BDBB665817061">
    <w:name w:val="2BA92586C97346F18B8BDBB665817061"/>
    <w:rsid w:val="00034A5B"/>
  </w:style>
  <w:style w:type="paragraph" w:customStyle="1" w:styleId="5F6B93AFFE2F45E6A78417F492A73D16">
    <w:name w:val="5F6B93AFFE2F45E6A78417F492A73D16"/>
    <w:rsid w:val="00034A5B"/>
  </w:style>
  <w:style w:type="paragraph" w:customStyle="1" w:styleId="0D9055560F5140D7AE0839168739DC52">
    <w:name w:val="0D9055560F5140D7AE0839168739DC52"/>
    <w:rsid w:val="00034A5B"/>
  </w:style>
  <w:style w:type="paragraph" w:customStyle="1" w:styleId="4157FEB64AA849749979CBA7ADF6A141">
    <w:name w:val="4157FEB64AA849749979CBA7ADF6A141"/>
    <w:rsid w:val="00034A5B"/>
  </w:style>
  <w:style w:type="paragraph" w:customStyle="1" w:styleId="75F0E01DB88C40528515F40CF90DB113">
    <w:name w:val="75F0E01DB88C40528515F40CF90DB113"/>
    <w:rsid w:val="00034A5B"/>
  </w:style>
  <w:style w:type="paragraph" w:customStyle="1" w:styleId="C0F172B5382F42CEAB4DE51FCCADF41D">
    <w:name w:val="C0F172B5382F42CEAB4DE51FCCADF41D"/>
    <w:rsid w:val="00034A5B"/>
  </w:style>
  <w:style w:type="paragraph" w:customStyle="1" w:styleId="ECB607AADA81496EA790808C7F529748">
    <w:name w:val="ECB607AADA81496EA790808C7F529748"/>
    <w:rsid w:val="00034A5B"/>
  </w:style>
  <w:style w:type="paragraph" w:customStyle="1" w:styleId="0B683FDC54054F7D9D912DF9BF308A14">
    <w:name w:val="0B683FDC54054F7D9D912DF9BF308A14"/>
    <w:rsid w:val="00034A5B"/>
  </w:style>
  <w:style w:type="paragraph" w:customStyle="1" w:styleId="63849CD840E9422985EE0F5D214A474B">
    <w:name w:val="63849CD840E9422985EE0F5D214A474B"/>
    <w:rsid w:val="00034A5B"/>
  </w:style>
  <w:style w:type="paragraph" w:customStyle="1" w:styleId="3E0F9AF55F1C4BC1AD975E74415E2A40">
    <w:name w:val="3E0F9AF55F1C4BC1AD975E74415E2A40"/>
    <w:rsid w:val="00034A5B"/>
  </w:style>
  <w:style w:type="paragraph" w:customStyle="1" w:styleId="773A83CF2C0A4A909ACD6A00FEBF01B3">
    <w:name w:val="773A83CF2C0A4A909ACD6A00FEBF01B3"/>
    <w:rsid w:val="00034A5B"/>
  </w:style>
  <w:style w:type="paragraph" w:customStyle="1" w:styleId="65386124295A4BC1BC5E2427F16FBC5A">
    <w:name w:val="65386124295A4BC1BC5E2427F16FBC5A"/>
    <w:rsid w:val="00034A5B"/>
  </w:style>
  <w:style w:type="paragraph" w:customStyle="1" w:styleId="0BD17BA647014BE4B9FC74D0AA07DB93">
    <w:name w:val="0BD17BA647014BE4B9FC74D0AA07DB93"/>
    <w:rsid w:val="00034A5B"/>
  </w:style>
  <w:style w:type="paragraph" w:customStyle="1" w:styleId="2F3AF3CA4B714CBC855D2709A47E30F0">
    <w:name w:val="2F3AF3CA4B714CBC855D2709A47E30F0"/>
    <w:rsid w:val="00034A5B"/>
  </w:style>
  <w:style w:type="paragraph" w:customStyle="1" w:styleId="39E2A7734FD048E9AE7EEA0F5B7464D1">
    <w:name w:val="39E2A7734FD048E9AE7EEA0F5B7464D1"/>
    <w:rsid w:val="00034A5B"/>
  </w:style>
  <w:style w:type="paragraph" w:customStyle="1" w:styleId="F97166F407DC4A15B9386BFA2E373619">
    <w:name w:val="F97166F407DC4A15B9386BFA2E373619"/>
    <w:rsid w:val="00034A5B"/>
  </w:style>
  <w:style w:type="paragraph" w:customStyle="1" w:styleId="F2E287004EBD4D1FAFDB11EDC824DB5C">
    <w:name w:val="F2E287004EBD4D1FAFDB11EDC824DB5C"/>
    <w:rsid w:val="00034A5B"/>
  </w:style>
  <w:style w:type="paragraph" w:customStyle="1" w:styleId="0F9AEECD14304E74B19401DAF05CF8B0">
    <w:name w:val="0F9AEECD14304E74B19401DAF05CF8B0"/>
    <w:rsid w:val="00034A5B"/>
  </w:style>
  <w:style w:type="paragraph" w:customStyle="1" w:styleId="0BBA115102424276B41FCA4B2C68A85F">
    <w:name w:val="0BBA115102424276B41FCA4B2C68A85F"/>
    <w:rsid w:val="00034A5B"/>
  </w:style>
  <w:style w:type="paragraph" w:customStyle="1" w:styleId="7BAC6A364E464524B8DB78E998620FD8">
    <w:name w:val="7BAC6A364E464524B8DB78E998620FD8"/>
    <w:rsid w:val="00034A5B"/>
  </w:style>
  <w:style w:type="paragraph" w:customStyle="1" w:styleId="3D56366D0F48439BB046842C2EF730FB">
    <w:name w:val="3D56366D0F48439BB046842C2EF730FB"/>
    <w:rsid w:val="00034A5B"/>
  </w:style>
  <w:style w:type="paragraph" w:customStyle="1" w:styleId="4222BE7934094BB196B7AD4BF75BAAD2">
    <w:name w:val="4222BE7934094BB196B7AD4BF75BAAD2"/>
    <w:rsid w:val="00034A5B"/>
  </w:style>
  <w:style w:type="paragraph" w:customStyle="1" w:styleId="93CD302438DB4FA790E777EBDB3D6651">
    <w:name w:val="93CD302438DB4FA790E777EBDB3D6651"/>
    <w:rsid w:val="00034A5B"/>
  </w:style>
  <w:style w:type="paragraph" w:customStyle="1" w:styleId="DF9BA61084F74BAA8C3C2EE75C6621B2">
    <w:name w:val="DF9BA61084F74BAA8C3C2EE75C6621B2"/>
    <w:rsid w:val="00034A5B"/>
  </w:style>
  <w:style w:type="paragraph" w:customStyle="1" w:styleId="A88AA8D84B974FC982226D8BB01ECD06">
    <w:name w:val="A88AA8D84B974FC982226D8BB01ECD06"/>
    <w:rsid w:val="00034A5B"/>
  </w:style>
  <w:style w:type="paragraph" w:customStyle="1" w:styleId="18E5F613A4C943699BFA42A4AA9C7C20">
    <w:name w:val="18E5F613A4C943699BFA42A4AA9C7C20"/>
    <w:rsid w:val="00034A5B"/>
  </w:style>
  <w:style w:type="paragraph" w:customStyle="1" w:styleId="0A7F4228CC224402A2BD8E1978411FB6">
    <w:name w:val="0A7F4228CC224402A2BD8E1978411FB6"/>
    <w:rsid w:val="00034A5B"/>
  </w:style>
  <w:style w:type="paragraph" w:customStyle="1" w:styleId="1BDFCD25920A472A819778C04D78790D">
    <w:name w:val="1BDFCD25920A472A819778C04D78790D"/>
    <w:rsid w:val="00034A5B"/>
  </w:style>
  <w:style w:type="paragraph" w:customStyle="1" w:styleId="E25747A724A04D19A2554656269D9800">
    <w:name w:val="E25747A724A04D19A2554656269D9800"/>
    <w:rsid w:val="00034A5B"/>
  </w:style>
  <w:style w:type="paragraph" w:customStyle="1" w:styleId="0DB802D95889458E866437E9557F5064">
    <w:name w:val="0DB802D95889458E866437E9557F5064"/>
    <w:rsid w:val="00034A5B"/>
  </w:style>
  <w:style w:type="paragraph" w:customStyle="1" w:styleId="0DBDEBC0FE80491CB4FF981067DFB332">
    <w:name w:val="0DBDEBC0FE80491CB4FF981067DFB332"/>
    <w:rsid w:val="00034A5B"/>
  </w:style>
  <w:style w:type="paragraph" w:customStyle="1" w:styleId="FD73C57B7B794B42B17A1A3C3FF9C811">
    <w:name w:val="FD73C57B7B794B42B17A1A3C3FF9C811"/>
    <w:rsid w:val="00034A5B"/>
  </w:style>
  <w:style w:type="paragraph" w:customStyle="1" w:styleId="BB320743049A42529ECECBF3FD224287">
    <w:name w:val="BB320743049A42529ECECBF3FD224287"/>
    <w:rsid w:val="00034A5B"/>
  </w:style>
  <w:style w:type="paragraph" w:customStyle="1" w:styleId="7071F4C81D0948268AE2FF7DCC7B3D2F">
    <w:name w:val="7071F4C81D0948268AE2FF7DCC7B3D2F"/>
    <w:rsid w:val="00034A5B"/>
  </w:style>
  <w:style w:type="paragraph" w:customStyle="1" w:styleId="FD748841970D4EE6ADD32BCBB94CA56A">
    <w:name w:val="FD748841970D4EE6ADD32BCBB94CA56A"/>
    <w:rsid w:val="00034A5B"/>
  </w:style>
  <w:style w:type="paragraph" w:customStyle="1" w:styleId="39E5978ED9BC4ADBB8055A2CF2052985">
    <w:name w:val="39E5978ED9BC4ADBB8055A2CF2052985"/>
    <w:rsid w:val="00034A5B"/>
  </w:style>
  <w:style w:type="paragraph" w:customStyle="1" w:styleId="C27D7D5388F34AA1BB09696ECB5D04EA">
    <w:name w:val="C27D7D5388F34AA1BB09696ECB5D04EA"/>
    <w:rsid w:val="00034A5B"/>
  </w:style>
  <w:style w:type="paragraph" w:customStyle="1" w:styleId="700FC9437DFF47B3A7C2F5A4B31426E8">
    <w:name w:val="700FC9437DFF47B3A7C2F5A4B31426E8"/>
    <w:rsid w:val="00034A5B"/>
  </w:style>
  <w:style w:type="paragraph" w:customStyle="1" w:styleId="B3452F4D49584137BFAE671D0FF2E53D">
    <w:name w:val="B3452F4D49584137BFAE671D0FF2E53D"/>
    <w:rsid w:val="00034A5B"/>
  </w:style>
  <w:style w:type="paragraph" w:customStyle="1" w:styleId="F55223570B424500B565496F11A4B8DA">
    <w:name w:val="F55223570B424500B565496F11A4B8DA"/>
    <w:rsid w:val="00034A5B"/>
  </w:style>
  <w:style w:type="paragraph" w:customStyle="1" w:styleId="64E75832107740FEAC38D344A3AEC5DF">
    <w:name w:val="64E75832107740FEAC38D344A3AEC5DF"/>
    <w:rsid w:val="00034A5B"/>
  </w:style>
  <w:style w:type="paragraph" w:customStyle="1" w:styleId="C947BAC820F4455680B88B35D7D1223A">
    <w:name w:val="C947BAC820F4455680B88B35D7D1223A"/>
    <w:rsid w:val="00034A5B"/>
  </w:style>
  <w:style w:type="paragraph" w:customStyle="1" w:styleId="A8C377087BC9466D84A82A3CC48115AB">
    <w:name w:val="A8C377087BC9466D84A82A3CC48115AB"/>
    <w:rsid w:val="00034A5B"/>
  </w:style>
  <w:style w:type="paragraph" w:customStyle="1" w:styleId="4C2E550F19D14DB88255273E9FB64967">
    <w:name w:val="4C2E550F19D14DB88255273E9FB64967"/>
    <w:rsid w:val="00034A5B"/>
  </w:style>
  <w:style w:type="paragraph" w:customStyle="1" w:styleId="5FEA228F6A904B828E7797BC598F5FCB">
    <w:name w:val="5FEA228F6A904B828E7797BC598F5FCB"/>
    <w:rsid w:val="00034A5B"/>
  </w:style>
  <w:style w:type="paragraph" w:customStyle="1" w:styleId="88FF018E7F2741FD8257EAB37DB142B3">
    <w:name w:val="88FF018E7F2741FD8257EAB37DB142B3"/>
    <w:rsid w:val="00034A5B"/>
  </w:style>
  <w:style w:type="paragraph" w:customStyle="1" w:styleId="BD33F67C24EF4C36BE5CFC0CA0EFEECF">
    <w:name w:val="BD33F67C24EF4C36BE5CFC0CA0EFEECF"/>
    <w:rsid w:val="00034A5B"/>
  </w:style>
  <w:style w:type="paragraph" w:customStyle="1" w:styleId="2169CE197FFD45F3AEA7EBB0E48EB5E2">
    <w:name w:val="2169CE197FFD45F3AEA7EBB0E48EB5E2"/>
    <w:rsid w:val="00034A5B"/>
  </w:style>
  <w:style w:type="paragraph" w:customStyle="1" w:styleId="02562788928E48F98385C6DC2BAF3E8E">
    <w:name w:val="02562788928E48F98385C6DC2BAF3E8E"/>
    <w:rsid w:val="00034A5B"/>
  </w:style>
  <w:style w:type="paragraph" w:customStyle="1" w:styleId="26B6936368164A72945B3B1628B9BACA">
    <w:name w:val="26B6936368164A72945B3B1628B9BACA"/>
    <w:rsid w:val="00034A5B"/>
  </w:style>
  <w:style w:type="paragraph" w:customStyle="1" w:styleId="4B76F1011AEB47CD857FA5AB90883945">
    <w:name w:val="4B76F1011AEB47CD857FA5AB90883945"/>
    <w:rsid w:val="00034A5B"/>
  </w:style>
  <w:style w:type="paragraph" w:customStyle="1" w:styleId="3101D36AB04247599BE593009DFCFC5F">
    <w:name w:val="3101D36AB04247599BE593009DFCFC5F"/>
    <w:rsid w:val="00034A5B"/>
  </w:style>
  <w:style w:type="paragraph" w:customStyle="1" w:styleId="A033B6F706C140D794B09BEFC2379143">
    <w:name w:val="A033B6F706C140D794B09BEFC2379143"/>
    <w:rsid w:val="00034A5B"/>
  </w:style>
  <w:style w:type="paragraph" w:customStyle="1" w:styleId="081361BE28D849828BCE6695C45EA3FD">
    <w:name w:val="081361BE28D849828BCE6695C45EA3FD"/>
    <w:rsid w:val="00034A5B"/>
  </w:style>
  <w:style w:type="paragraph" w:customStyle="1" w:styleId="58B8CB1AFC80458AAF24BF736CEEAFA2">
    <w:name w:val="58B8CB1AFC80458AAF24BF736CEEAFA2"/>
    <w:rsid w:val="00034A5B"/>
  </w:style>
  <w:style w:type="paragraph" w:customStyle="1" w:styleId="33AEC5B3B6BE48EAAA2174425A12C746">
    <w:name w:val="33AEC5B3B6BE48EAAA2174425A12C746"/>
    <w:rsid w:val="00034A5B"/>
  </w:style>
  <w:style w:type="paragraph" w:customStyle="1" w:styleId="8C5074D5333442CF94A10854C641B859">
    <w:name w:val="8C5074D5333442CF94A10854C641B859"/>
    <w:rsid w:val="00034A5B"/>
  </w:style>
  <w:style w:type="paragraph" w:customStyle="1" w:styleId="933C50913D4E46FABCD68648B7D3E411">
    <w:name w:val="933C50913D4E46FABCD68648B7D3E411"/>
    <w:rsid w:val="00034A5B"/>
  </w:style>
  <w:style w:type="paragraph" w:customStyle="1" w:styleId="1F8698A32FF34028B8968DD9B67A4100">
    <w:name w:val="1F8698A32FF34028B8968DD9B67A4100"/>
    <w:rsid w:val="00034A5B"/>
  </w:style>
  <w:style w:type="paragraph" w:customStyle="1" w:styleId="C72BFC2378D44EBB9036CA8336433EC8">
    <w:name w:val="C72BFC2378D44EBB9036CA8336433EC8"/>
    <w:rsid w:val="00034A5B"/>
  </w:style>
  <w:style w:type="paragraph" w:customStyle="1" w:styleId="7D41BFEE99EB4EE5B61F52B287FF1605">
    <w:name w:val="7D41BFEE99EB4EE5B61F52B287FF1605"/>
    <w:rsid w:val="00034A5B"/>
  </w:style>
  <w:style w:type="paragraph" w:customStyle="1" w:styleId="C13E686157964148BBA6B0284CBA7D17">
    <w:name w:val="C13E686157964148BBA6B0284CBA7D17"/>
    <w:rsid w:val="00034A5B"/>
  </w:style>
  <w:style w:type="paragraph" w:customStyle="1" w:styleId="F4753B4DEB8043CFA5023FA2F155100C">
    <w:name w:val="F4753B4DEB8043CFA5023FA2F155100C"/>
    <w:rsid w:val="00034A5B"/>
  </w:style>
  <w:style w:type="paragraph" w:customStyle="1" w:styleId="DFCEDFC51622418EBB4FBB29D55F1D63">
    <w:name w:val="DFCEDFC51622418EBB4FBB29D55F1D63"/>
    <w:rsid w:val="00034A5B"/>
  </w:style>
  <w:style w:type="paragraph" w:customStyle="1" w:styleId="73B9F9EE2A664B5894FBDFB9E3C6206C">
    <w:name w:val="73B9F9EE2A664B5894FBDFB9E3C6206C"/>
    <w:rsid w:val="00034A5B"/>
  </w:style>
  <w:style w:type="paragraph" w:customStyle="1" w:styleId="5803B91202C14F2ABC27EE947F2D55A4">
    <w:name w:val="5803B91202C14F2ABC27EE947F2D55A4"/>
    <w:rsid w:val="00034A5B"/>
  </w:style>
  <w:style w:type="paragraph" w:customStyle="1" w:styleId="541D7E68270E458BA17ABA07C4D6880E">
    <w:name w:val="541D7E68270E458BA17ABA07C4D6880E"/>
    <w:rsid w:val="00034A5B"/>
  </w:style>
  <w:style w:type="paragraph" w:customStyle="1" w:styleId="FB69C5C5040B4A34A73F2A0881563F15">
    <w:name w:val="FB69C5C5040B4A34A73F2A0881563F15"/>
    <w:rsid w:val="00034A5B"/>
  </w:style>
  <w:style w:type="paragraph" w:customStyle="1" w:styleId="54F14AF1918C4B1AB7E9524D5B69E3EB">
    <w:name w:val="54F14AF1918C4B1AB7E9524D5B69E3EB"/>
    <w:rsid w:val="00034A5B"/>
  </w:style>
  <w:style w:type="paragraph" w:customStyle="1" w:styleId="1C629F5CEFAD46D4BB24F6BEC6980D8F">
    <w:name w:val="1C629F5CEFAD46D4BB24F6BEC6980D8F"/>
    <w:rsid w:val="00034A5B"/>
  </w:style>
  <w:style w:type="paragraph" w:customStyle="1" w:styleId="58D6B5FF1DCA40AC8E9F04F1FEEE09BA">
    <w:name w:val="58D6B5FF1DCA40AC8E9F04F1FEEE09BA"/>
    <w:rsid w:val="00034A5B"/>
  </w:style>
  <w:style w:type="paragraph" w:customStyle="1" w:styleId="D8D29161AABF4A5B996692AFC9E4E895">
    <w:name w:val="D8D29161AABF4A5B996692AFC9E4E895"/>
    <w:rsid w:val="00034A5B"/>
  </w:style>
  <w:style w:type="paragraph" w:customStyle="1" w:styleId="AB4B39D124A04A89A500467EDB961465">
    <w:name w:val="AB4B39D124A04A89A500467EDB961465"/>
    <w:rsid w:val="00034A5B"/>
  </w:style>
  <w:style w:type="paragraph" w:customStyle="1" w:styleId="41633E0EE5DC4BEA992F6E58F2E1D7F2">
    <w:name w:val="41633E0EE5DC4BEA992F6E58F2E1D7F2"/>
    <w:rsid w:val="00034A5B"/>
  </w:style>
  <w:style w:type="paragraph" w:customStyle="1" w:styleId="F79E2BBA505C40AC94EDB0C78BB5343E">
    <w:name w:val="F79E2BBA505C40AC94EDB0C78BB5343E"/>
    <w:rsid w:val="00034A5B"/>
  </w:style>
  <w:style w:type="paragraph" w:customStyle="1" w:styleId="BA9F638C2BF449F997BFF7D1DC2CE1B6">
    <w:name w:val="BA9F638C2BF449F997BFF7D1DC2CE1B6"/>
    <w:rsid w:val="00034A5B"/>
  </w:style>
  <w:style w:type="paragraph" w:customStyle="1" w:styleId="DDF9F594B55F44408BAECA3B68F352B1">
    <w:name w:val="DDF9F594B55F44408BAECA3B68F352B1"/>
    <w:rsid w:val="00034A5B"/>
  </w:style>
  <w:style w:type="paragraph" w:customStyle="1" w:styleId="6F565D1538674372B5608AB754B9C343">
    <w:name w:val="6F565D1538674372B5608AB754B9C343"/>
    <w:rsid w:val="00034A5B"/>
  </w:style>
  <w:style w:type="paragraph" w:customStyle="1" w:styleId="A957914340E743AA9BFC8E948DB4EF7E">
    <w:name w:val="A957914340E743AA9BFC8E948DB4EF7E"/>
    <w:rsid w:val="00034A5B"/>
  </w:style>
  <w:style w:type="paragraph" w:customStyle="1" w:styleId="A3EDFF291FE1494BAAD2D1FA217944B5">
    <w:name w:val="A3EDFF291FE1494BAAD2D1FA217944B5"/>
    <w:rsid w:val="00034A5B"/>
  </w:style>
  <w:style w:type="paragraph" w:customStyle="1" w:styleId="443F86682FF348DE859E489404778488">
    <w:name w:val="443F86682FF348DE859E489404778488"/>
    <w:rsid w:val="00034A5B"/>
  </w:style>
  <w:style w:type="paragraph" w:customStyle="1" w:styleId="B49D65E2E86545EA9D0C0A7CA80E6412">
    <w:name w:val="B49D65E2E86545EA9D0C0A7CA80E6412"/>
    <w:rsid w:val="00034A5B"/>
  </w:style>
  <w:style w:type="paragraph" w:customStyle="1" w:styleId="7CC73D0426DC4810AE7E7D6DCDEA94B2">
    <w:name w:val="7CC73D0426DC4810AE7E7D6DCDEA94B2"/>
    <w:rsid w:val="00034A5B"/>
  </w:style>
  <w:style w:type="paragraph" w:customStyle="1" w:styleId="4909273C9FDD40149333F8F4EDBAD26C">
    <w:name w:val="4909273C9FDD40149333F8F4EDBAD26C"/>
    <w:rsid w:val="00034A5B"/>
  </w:style>
  <w:style w:type="paragraph" w:customStyle="1" w:styleId="785B69CEB44F4900A087086468FF0951">
    <w:name w:val="785B69CEB44F4900A087086468FF0951"/>
    <w:rsid w:val="00034A5B"/>
  </w:style>
  <w:style w:type="paragraph" w:customStyle="1" w:styleId="6FBB2CE7504B4188BEA7444DFAA3422C">
    <w:name w:val="6FBB2CE7504B4188BEA7444DFAA3422C"/>
    <w:rsid w:val="00034A5B"/>
  </w:style>
  <w:style w:type="paragraph" w:customStyle="1" w:styleId="4BFEAB4D8BD84D56B9CD978643D3C3D4">
    <w:name w:val="4BFEAB4D8BD84D56B9CD978643D3C3D4"/>
    <w:rsid w:val="00034A5B"/>
  </w:style>
  <w:style w:type="paragraph" w:customStyle="1" w:styleId="BD43379562834BC0A1A3FCB0195689F1">
    <w:name w:val="BD43379562834BC0A1A3FCB0195689F1"/>
    <w:rsid w:val="00034A5B"/>
  </w:style>
  <w:style w:type="paragraph" w:customStyle="1" w:styleId="7A45806F91E447ADB86E94C9134F54C3">
    <w:name w:val="7A45806F91E447ADB86E94C9134F54C3"/>
    <w:rsid w:val="00034A5B"/>
  </w:style>
  <w:style w:type="paragraph" w:customStyle="1" w:styleId="DFECC2C8DA5F4B7F9C75D3279FDABDC6">
    <w:name w:val="DFECC2C8DA5F4B7F9C75D3279FDABDC6"/>
    <w:rsid w:val="00034A5B"/>
  </w:style>
  <w:style w:type="paragraph" w:customStyle="1" w:styleId="3A38FEEAF49741F8BE5938309E36ABAA">
    <w:name w:val="3A38FEEAF49741F8BE5938309E36ABAA"/>
    <w:rsid w:val="00034A5B"/>
  </w:style>
  <w:style w:type="paragraph" w:customStyle="1" w:styleId="B1C1AB914B064EA99093F16095569AE6">
    <w:name w:val="B1C1AB914B064EA99093F16095569AE6"/>
    <w:rsid w:val="00034A5B"/>
  </w:style>
  <w:style w:type="paragraph" w:customStyle="1" w:styleId="8DC1F3BE8EDB42079C6651DA5D168AEE">
    <w:name w:val="8DC1F3BE8EDB42079C6651DA5D168AEE"/>
    <w:rsid w:val="00034A5B"/>
  </w:style>
  <w:style w:type="paragraph" w:customStyle="1" w:styleId="8502DD7B547D45ECAAB573DFCBDD58A8">
    <w:name w:val="8502DD7B547D45ECAAB573DFCBDD58A8"/>
    <w:rsid w:val="00034A5B"/>
  </w:style>
  <w:style w:type="paragraph" w:customStyle="1" w:styleId="E6D6E590FA594F62963BF80143C062E5">
    <w:name w:val="E6D6E590FA594F62963BF80143C062E5"/>
    <w:rsid w:val="00034A5B"/>
  </w:style>
  <w:style w:type="paragraph" w:customStyle="1" w:styleId="C9D4D6E792144A5F9B23A585C166838F">
    <w:name w:val="C9D4D6E792144A5F9B23A585C166838F"/>
    <w:rsid w:val="00034A5B"/>
  </w:style>
  <w:style w:type="paragraph" w:customStyle="1" w:styleId="B472A2B6870746A1A989FB35E4CB921B">
    <w:name w:val="B472A2B6870746A1A989FB35E4CB921B"/>
    <w:rsid w:val="00034A5B"/>
  </w:style>
  <w:style w:type="paragraph" w:customStyle="1" w:styleId="4E3171083AF244689D9CA350EC512DF2">
    <w:name w:val="4E3171083AF244689D9CA350EC512DF2"/>
    <w:rsid w:val="00034A5B"/>
  </w:style>
  <w:style w:type="paragraph" w:customStyle="1" w:styleId="2DE7698BF13440CBBF0A5798222AA8F5">
    <w:name w:val="2DE7698BF13440CBBF0A5798222AA8F5"/>
    <w:rsid w:val="00034A5B"/>
  </w:style>
  <w:style w:type="paragraph" w:customStyle="1" w:styleId="CFE13EC5BFDA4B02AF19B61487CDCA6E">
    <w:name w:val="CFE13EC5BFDA4B02AF19B61487CDCA6E"/>
    <w:rsid w:val="00034A5B"/>
  </w:style>
  <w:style w:type="paragraph" w:customStyle="1" w:styleId="BA3F3C3FF1884964AE2EF09785305016">
    <w:name w:val="BA3F3C3FF1884964AE2EF09785305016"/>
    <w:rsid w:val="00034A5B"/>
  </w:style>
  <w:style w:type="paragraph" w:customStyle="1" w:styleId="BB273AC1255345F39F23A1C735F9C0DE">
    <w:name w:val="BB273AC1255345F39F23A1C735F9C0DE"/>
    <w:rsid w:val="00034A5B"/>
  </w:style>
  <w:style w:type="paragraph" w:customStyle="1" w:styleId="3B6FBC9124204AB9B5F1A85A959CAE5F">
    <w:name w:val="3B6FBC9124204AB9B5F1A85A959CAE5F"/>
    <w:rsid w:val="00034A5B"/>
  </w:style>
  <w:style w:type="paragraph" w:customStyle="1" w:styleId="2EF6E18840DB4E15B9DACE8DEF81455B">
    <w:name w:val="2EF6E18840DB4E15B9DACE8DEF81455B"/>
    <w:rsid w:val="00034A5B"/>
  </w:style>
  <w:style w:type="paragraph" w:customStyle="1" w:styleId="5967D1D9F460431CB87EBA0BC668A83D">
    <w:name w:val="5967D1D9F460431CB87EBA0BC668A83D"/>
    <w:rsid w:val="00034A5B"/>
  </w:style>
  <w:style w:type="paragraph" w:customStyle="1" w:styleId="438FCB7C2B8842BEB4CEF7199364AB76">
    <w:name w:val="438FCB7C2B8842BEB4CEF7199364AB76"/>
    <w:rsid w:val="00034A5B"/>
  </w:style>
  <w:style w:type="paragraph" w:customStyle="1" w:styleId="55F77F3975FF409288C684EC3CFA9266">
    <w:name w:val="55F77F3975FF409288C684EC3CFA9266"/>
    <w:rsid w:val="00034A5B"/>
  </w:style>
  <w:style w:type="paragraph" w:customStyle="1" w:styleId="F6AF824864634F5097B7024965A29CD3">
    <w:name w:val="F6AF824864634F5097B7024965A29CD3"/>
    <w:rsid w:val="00034A5B"/>
  </w:style>
  <w:style w:type="paragraph" w:customStyle="1" w:styleId="2DF03564334B477899299B2E8801857C">
    <w:name w:val="2DF03564334B477899299B2E8801857C"/>
    <w:rsid w:val="00034A5B"/>
  </w:style>
  <w:style w:type="paragraph" w:customStyle="1" w:styleId="9844DBD20030436B91F0B16E46EB6995">
    <w:name w:val="9844DBD20030436B91F0B16E46EB6995"/>
    <w:rsid w:val="00034A5B"/>
  </w:style>
  <w:style w:type="paragraph" w:customStyle="1" w:styleId="D3438401E8614DE087105E9563EF6F3E">
    <w:name w:val="D3438401E8614DE087105E9563EF6F3E"/>
    <w:rsid w:val="00034A5B"/>
  </w:style>
  <w:style w:type="paragraph" w:customStyle="1" w:styleId="028BA4E8A87E43C1ACFC74FAC51EC54D">
    <w:name w:val="028BA4E8A87E43C1ACFC74FAC51EC54D"/>
    <w:rsid w:val="00034A5B"/>
  </w:style>
  <w:style w:type="paragraph" w:customStyle="1" w:styleId="041566DFC90345329DCF4C436FB5630E">
    <w:name w:val="041566DFC90345329DCF4C436FB5630E"/>
    <w:rsid w:val="00034A5B"/>
  </w:style>
  <w:style w:type="paragraph" w:customStyle="1" w:styleId="CB75796D0B3249729D05492C3F6B5DE8">
    <w:name w:val="CB75796D0B3249729D05492C3F6B5DE8"/>
    <w:rsid w:val="00034A5B"/>
  </w:style>
  <w:style w:type="paragraph" w:customStyle="1" w:styleId="2720B62FF17A49A9A4E2D67060209FE9">
    <w:name w:val="2720B62FF17A49A9A4E2D67060209FE9"/>
    <w:rsid w:val="00034A5B"/>
  </w:style>
  <w:style w:type="paragraph" w:customStyle="1" w:styleId="25264122DDD9438C8B25FA719401D985">
    <w:name w:val="25264122DDD9438C8B25FA719401D985"/>
    <w:rsid w:val="00034A5B"/>
  </w:style>
  <w:style w:type="paragraph" w:customStyle="1" w:styleId="609AF481B77C48CF89B3A80100535CF9">
    <w:name w:val="609AF481B77C48CF89B3A80100535CF9"/>
    <w:rsid w:val="00034A5B"/>
  </w:style>
  <w:style w:type="paragraph" w:customStyle="1" w:styleId="B15649292CDB43EE8262C0B5ABE30FB0">
    <w:name w:val="B15649292CDB43EE8262C0B5ABE30FB0"/>
    <w:rsid w:val="00034A5B"/>
  </w:style>
  <w:style w:type="paragraph" w:customStyle="1" w:styleId="BF539C9DF9C84F51B8A68FDFF2CFB9FB">
    <w:name w:val="BF539C9DF9C84F51B8A68FDFF2CFB9FB"/>
    <w:rsid w:val="00034A5B"/>
  </w:style>
  <w:style w:type="paragraph" w:customStyle="1" w:styleId="11F3723DE8BB48BDAA6E4B3CF61D5C3D">
    <w:name w:val="11F3723DE8BB48BDAA6E4B3CF61D5C3D"/>
    <w:rsid w:val="00034A5B"/>
  </w:style>
  <w:style w:type="paragraph" w:customStyle="1" w:styleId="68E3313603AC4E9698D2FF499893A1AD">
    <w:name w:val="68E3313603AC4E9698D2FF499893A1AD"/>
    <w:rsid w:val="00034A5B"/>
  </w:style>
  <w:style w:type="paragraph" w:customStyle="1" w:styleId="3C7C37440D6144B3AE06A4D369397104">
    <w:name w:val="3C7C37440D6144B3AE06A4D369397104"/>
    <w:rsid w:val="00034A5B"/>
  </w:style>
  <w:style w:type="paragraph" w:customStyle="1" w:styleId="F82D67E4E1EF4BCDA31C8E49E04850EE">
    <w:name w:val="F82D67E4E1EF4BCDA31C8E49E04850EE"/>
    <w:rsid w:val="00034A5B"/>
  </w:style>
  <w:style w:type="paragraph" w:customStyle="1" w:styleId="DD05B358ABE74B87B2341867AD05A52C">
    <w:name w:val="DD05B358ABE74B87B2341867AD05A52C"/>
    <w:rsid w:val="00034A5B"/>
  </w:style>
  <w:style w:type="paragraph" w:customStyle="1" w:styleId="D5EB7007C44B4F81B3A7323A7FB12B4B">
    <w:name w:val="D5EB7007C44B4F81B3A7323A7FB12B4B"/>
    <w:rsid w:val="00034A5B"/>
  </w:style>
  <w:style w:type="paragraph" w:customStyle="1" w:styleId="7998203B76F54DC8BC2E7D916CE38A19">
    <w:name w:val="7998203B76F54DC8BC2E7D916CE38A19"/>
    <w:rsid w:val="00034A5B"/>
  </w:style>
  <w:style w:type="paragraph" w:customStyle="1" w:styleId="6D1E490072F7435694727D47BB3BD2A6">
    <w:name w:val="6D1E490072F7435694727D47BB3BD2A6"/>
    <w:rsid w:val="00034A5B"/>
  </w:style>
  <w:style w:type="paragraph" w:customStyle="1" w:styleId="409F0B7887634DF0B5D0FB59D426C58A">
    <w:name w:val="409F0B7887634DF0B5D0FB59D426C58A"/>
    <w:rsid w:val="00034A5B"/>
  </w:style>
  <w:style w:type="paragraph" w:customStyle="1" w:styleId="3016DFA739F54DBCA9E031140FC2BC01">
    <w:name w:val="3016DFA739F54DBCA9E031140FC2BC01"/>
    <w:rsid w:val="00034A5B"/>
  </w:style>
  <w:style w:type="paragraph" w:customStyle="1" w:styleId="54AC513C2A0D4C20A3419C98E4B28D11">
    <w:name w:val="54AC513C2A0D4C20A3419C98E4B28D11"/>
    <w:rsid w:val="00034A5B"/>
  </w:style>
  <w:style w:type="paragraph" w:customStyle="1" w:styleId="FA3959141AED4E22AF92B327021745EC">
    <w:name w:val="FA3959141AED4E22AF92B327021745EC"/>
    <w:rsid w:val="00034A5B"/>
  </w:style>
  <w:style w:type="paragraph" w:customStyle="1" w:styleId="940A5221230C4CDA8A0E855C52EF2D9B">
    <w:name w:val="940A5221230C4CDA8A0E855C52EF2D9B"/>
    <w:rsid w:val="00034A5B"/>
  </w:style>
  <w:style w:type="paragraph" w:customStyle="1" w:styleId="33B7C04FECE045D4A98AF737253AC55F">
    <w:name w:val="33B7C04FECE045D4A98AF737253AC55F"/>
    <w:rsid w:val="00034A5B"/>
  </w:style>
  <w:style w:type="paragraph" w:customStyle="1" w:styleId="AF4381E4B95C4B5093120A2801F45E75">
    <w:name w:val="AF4381E4B95C4B5093120A2801F45E75"/>
    <w:rsid w:val="00034A5B"/>
  </w:style>
  <w:style w:type="paragraph" w:customStyle="1" w:styleId="13DF5DE72C744A858B5648C15F961470">
    <w:name w:val="13DF5DE72C744A858B5648C15F961470"/>
    <w:rsid w:val="00034A5B"/>
  </w:style>
  <w:style w:type="paragraph" w:customStyle="1" w:styleId="4E734F1412244C5BABFC7B64F3237196">
    <w:name w:val="4E734F1412244C5BABFC7B64F3237196"/>
    <w:rsid w:val="00034A5B"/>
  </w:style>
  <w:style w:type="paragraph" w:customStyle="1" w:styleId="240D80D52E0C4641B21F55D7C92362DC">
    <w:name w:val="240D80D52E0C4641B21F55D7C92362DC"/>
    <w:rsid w:val="00034A5B"/>
  </w:style>
  <w:style w:type="paragraph" w:customStyle="1" w:styleId="E841EC5C85A84D98BD49928A8741C7CD">
    <w:name w:val="E841EC5C85A84D98BD49928A8741C7CD"/>
    <w:rsid w:val="00034A5B"/>
  </w:style>
  <w:style w:type="paragraph" w:customStyle="1" w:styleId="FF4D68A8100745B4AA69877D7CDFB015">
    <w:name w:val="FF4D68A8100745B4AA69877D7CDFB015"/>
    <w:rsid w:val="00034A5B"/>
  </w:style>
  <w:style w:type="paragraph" w:customStyle="1" w:styleId="6F21E81F15F94994B5D85023CD23323F">
    <w:name w:val="6F21E81F15F94994B5D85023CD23323F"/>
    <w:rsid w:val="00034A5B"/>
  </w:style>
  <w:style w:type="paragraph" w:customStyle="1" w:styleId="2123B53180BD4656A30430BA1EFF4C70">
    <w:name w:val="2123B53180BD4656A30430BA1EFF4C70"/>
    <w:rsid w:val="00034A5B"/>
  </w:style>
  <w:style w:type="paragraph" w:customStyle="1" w:styleId="9B0D530638FF499A82014C2A2CC65DA3">
    <w:name w:val="9B0D530638FF499A82014C2A2CC65DA3"/>
    <w:rsid w:val="00034A5B"/>
  </w:style>
  <w:style w:type="paragraph" w:customStyle="1" w:styleId="97B6EB45C5D642FF9E2DC2BB8BB9640B">
    <w:name w:val="97B6EB45C5D642FF9E2DC2BB8BB9640B"/>
    <w:rsid w:val="00034A5B"/>
  </w:style>
  <w:style w:type="paragraph" w:customStyle="1" w:styleId="866B02AF24894681A93340465BF8F6A3">
    <w:name w:val="866B02AF24894681A93340465BF8F6A3"/>
    <w:rsid w:val="00034A5B"/>
  </w:style>
  <w:style w:type="paragraph" w:customStyle="1" w:styleId="5FC4C78CA2E04AED95BB218639DCB5D0">
    <w:name w:val="5FC4C78CA2E04AED95BB218639DCB5D0"/>
    <w:rsid w:val="00034A5B"/>
  </w:style>
  <w:style w:type="paragraph" w:customStyle="1" w:styleId="50B5B566EE174BBE9074C908263469E1">
    <w:name w:val="50B5B566EE174BBE9074C908263469E1"/>
    <w:rsid w:val="00034A5B"/>
  </w:style>
  <w:style w:type="paragraph" w:customStyle="1" w:styleId="433587D3872C4D28A178E054084FF4E0">
    <w:name w:val="433587D3872C4D28A178E054084FF4E0"/>
    <w:rsid w:val="00034A5B"/>
  </w:style>
  <w:style w:type="paragraph" w:customStyle="1" w:styleId="57B4F0955E844487AFEE9176064563BF">
    <w:name w:val="57B4F0955E844487AFEE9176064563BF"/>
    <w:rsid w:val="00034A5B"/>
  </w:style>
  <w:style w:type="paragraph" w:customStyle="1" w:styleId="F4853F3556E34A948F7A23DB292BA0B4">
    <w:name w:val="F4853F3556E34A948F7A23DB292BA0B4"/>
    <w:rsid w:val="00034A5B"/>
  </w:style>
  <w:style w:type="paragraph" w:customStyle="1" w:styleId="B0F9C1E3410A4C62838477A725C003B9">
    <w:name w:val="B0F9C1E3410A4C62838477A725C003B9"/>
    <w:rsid w:val="00034A5B"/>
  </w:style>
  <w:style w:type="paragraph" w:customStyle="1" w:styleId="6FD8DFF2CFBC46BBB08652F9DC6F46EF">
    <w:name w:val="6FD8DFF2CFBC46BBB08652F9DC6F46EF"/>
    <w:rsid w:val="00034A5B"/>
  </w:style>
  <w:style w:type="paragraph" w:customStyle="1" w:styleId="E31B48CE9A95406D9C50576F3713648F">
    <w:name w:val="E31B48CE9A95406D9C50576F3713648F"/>
    <w:rsid w:val="00034A5B"/>
  </w:style>
  <w:style w:type="paragraph" w:customStyle="1" w:styleId="C8E705108C4A4D8F8D1B6A1CE3FABDED">
    <w:name w:val="C8E705108C4A4D8F8D1B6A1CE3FABDED"/>
    <w:rsid w:val="00034A5B"/>
  </w:style>
  <w:style w:type="paragraph" w:customStyle="1" w:styleId="452D307E22AF43908B4D5B3655607980">
    <w:name w:val="452D307E22AF43908B4D5B3655607980"/>
    <w:rsid w:val="00034A5B"/>
  </w:style>
  <w:style w:type="paragraph" w:customStyle="1" w:styleId="489393A6B87248F4ACF099AE6B18DC25">
    <w:name w:val="489393A6B87248F4ACF099AE6B18DC25"/>
    <w:rsid w:val="00034A5B"/>
  </w:style>
  <w:style w:type="paragraph" w:customStyle="1" w:styleId="4F35BBDA8E1B46EEBDF572E9C58ACFC8">
    <w:name w:val="4F35BBDA8E1B46EEBDF572E9C58ACFC8"/>
    <w:rsid w:val="00034A5B"/>
  </w:style>
  <w:style w:type="paragraph" w:customStyle="1" w:styleId="84CD3D7757DF4874BB610D2EEFB5F6F4">
    <w:name w:val="84CD3D7757DF4874BB610D2EEFB5F6F4"/>
    <w:rsid w:val="00034A5B"/>
  </w:style>
  <w:style w:type="paragraph" w:customStyle="1" w:styleId="07110287FDFE487E93A9B3A360D1F21D">
    <w:name w:val="07110287FDFE487E93A9B3A360D1F21D"/>
    <w:rsid w:val="00034A5B"/>
  </w:style>
  <w:style w:type="paragraph" w:customStyle="1" w:styleId="E097554D15674844BFB532D4A5275F7A">
    <w:name w:val="E097554D15674844BFB532D4A5275F7A"/>
    <w:rsid w:val="00034A5B"/>
  </w:style>
  <w:style w:type="paragraph" w:customStyle="1" w:styleId="B6E2D87857C0484EB916951D9EEE0267">
    <w:name w:val="B6E2D87857C0484EB916951D9EEE0267"/>
    <w:rsid w:val="00034A5B"/>
  </w:style>
  <w:style w:type="paragraph" w:customStyle="1" w:styleId="8167551256B644C2B3E12F0C1CC70A43">
    <w:name w:val="8167551256B644C2B3E12F0C1CC70A43"/>
    <w:rsid w:val="00034A5B"/>
  </w:style>
  <w:style w:type="paragraph" w:customStyle="1" w:styleId="69690846AFDC4A10B3E64E9E6F2411A5">
    <w:name w:val="69690846AFDC4A10B3E64E9E6F2411A5"/>
    <w:rsid w:val="00034A5B"/>
  </w:style>
  <w:style w:type="paragraph" w:customStyle="1" w:styleId="F253904998F44F8A9A894D4FF62AB945">
    <w:name w:val="F253904998F44F8A9A894D4FF62AB945"/>
    <w:rsid w:val="00034A5B"/>
  </w:style>
  <w:style w:type="paragraph" w:customStyle="1" w:styleId="F8A880A5B0C84384B6D5A087BB5ABBFD">
    <w:name w:val="F8A880A5B0C84384B6D5A087BB5ABBFD"/>
    <w:rsid w:val="00034A5B"/>
  </w:style>
  <w:style w:type="paragraph" w:customStyle="1" w:styleId="B475935773CA438AA96329EB957A172F">
    <w:name w:val="B475935773CA438AA96329EB957A172F"/>
    <w:rsid w:val="00034A5B"/>
  </w:style>
  <w:style w:type="paragraph" w:customStyle="1" w:styleId="815A7C40BC4846EB9BEE11202AC2583D">
    <w:name w:val="815A7C40BC4846EB9BEE11202AC2583D"/>
    <w:rsid w:val="00034A5B"/>
  </w:style>
  <w:style w:type="paragraph" w:customStyle="1" w:styleId="61D45C046B8749B69D83AB78E6693478">
    <w:name w:val="61D45C046B8749B69D83AB78E6693478"/>
    <w:rsid w:val="00034A5B"/>
  </w:style>
  <w:style w:type="paragraph" w:customStyle="1" w:styleId="382B19E01A374D84810331B5C37F6E48">
    <w:name w:val="382B19E01A374D84810331B5C37F6E48"/>
    <w:rsid w:val="00034A5B"/>
  </w:style>
  <w:style w:type="paragraph" w:customStyle="1" w:styleId="B283687ECD1F4BF98FFCBA377682AF89">
    <w:name w:val="B283687ECD1F4BF98FFCBA377682AF89"/>
    <w:rsid w:val="00034A5B"/>
  </w:style>
  <w:style w:type="paragraph" w:customStyle="1" w:styleId="97778553653F4BA582894349B5432F4D">
    <w:name w:val="97778553653F4BA582894349B5432F4D"/>
    <w:rsid w:val="00034A5B"/>
  </w:style>
  <w:style w:type="paragraph" w:customStyle="1" w:styleId="8BC34293006941248CA0B6A5C64B9EAA">
    <w:name w:val="8BC34293006941248CA0B6A5C64B9EAA"/>
    <w:rsid w:val="00034A5B"/>
  </w:style>
  <w:style w:type="paragraph" w:customStyle="1" w:styleId="E78C8D4ECFC944CB8B0CAD1DDBC22591">
    <w:name w:val="E78C8D4ECFC944CB8B0CAD1DDBC22591"/>
    <w:rsid w:val="00034A5B"/>
  </w:style>
  <w:style w:type="paragraph" w:customStyle="1" w:styleId="0D94901F7A4E45F39352673BD4B75DF1">
    <w:name w:val="0D94901F7A4E45F39352673BD4B75DF1"/>
    <w:rsid w:val="00034A5B"/>
  </w:style>
  <w:style w:type="paragraph" w:customStyle="1" w:styleId="16D873B4458E443A9890EF984BB3C7E3">
    <w:name w:val="16D873B4458E443A9890EF984BB3C7E3"/>
    <w:rsid w:val="00034A5B"/>
  </w:style>
  <w:style w:type="paragraph" w:customStyle="1" w:styleId="767A24A6391544848D20C2641C6A48CF">
    <w:name w:val="767A24A6391544848D20C2641C6A48CF"/>
    <w:rsid w:val="00034A5B"/>
  </w:style>
  <w:style w:type="paragraph" w:customStyle="1" w:styleId="E75F21AE97B744DFA11D6513C0ACF549">
    <w:name w:val="E75F21AE97B744DFA11D6513C0ACF549"/>
    <w:rsid w:val="00034A5B"/>
  </w:style>
  <w:style w:type="paragraph" w:customStyle="1" w:styleId="0D90DAAE0B31440BA4911774C745313E">
    <w:name w:val="0D90DAAE0B31440BA4911774C745313E"/>
    <w:rsid w:val="00034A5B"/>
  </w:style>
  <w:style w:type="paragraph" w:customStyle="1" w:styleId="19CDB93C8D0F446EA470DB88BD8D4AF3">
    <w:name w:val="19CDB93C8D0F446EA470DB88BD8D4AF3"/>
    <w:rsid w:val="00034A5B"/>
  </w:style>
  <w:style w:type="paragraph" w:customStyle="1" w:styleId="24747C73B8BF4CB0B3787B64632B8776">
    <w:name w:val="24747C73B8BF4CB0B3787B64632B8776"/>
    <w:rsid w:val="00034A5B"/>
  </w:style>
  <w:style w:type="paragraph" w:customStyle="1" w:styleId="3D5B7A59CE95411F9F2D0B199DBDFF54">
    <w:name w:val="3D5B7A59CE95411F9F2D0B199DBDFF54"/>
    <w:rsid w:val="00034A5B"/>
  </w:style>
  <w:style w:type="paragraph" w:customStyle="1" w:styleId="38EB03533F5E454FAF23AEC5A3293830">
    <w:name w:val="38EB03533F5E454FAF23AEC5A3293830"/>
    <w:rsid w:val="00034A5B"/>
  </w:style>
  <w:style w:type="paragraph" w:customStyle="1" w:styleId="908106B6F29D498FA60F15BCEDE02659">
    <w:name w:val="908106B6F29D498FA60F15BCEDE02659"/>
    <w:rsid w:val="00034A5B"/>
  </w:style>
  <w:style w:type="paragraph" w:customStyle="1" w:styleId="4994C61770EC4FC8801828AAA58223F0">
    <w:name w:val="4994C61770EC4FC8801828AAA58223F0"/>
    <w:rsid w:val="00034A5B"/>
  </w:style>
  <w:style w:type="paragraph" w:customStyle="1" w:styleId="682016F4B4684565A532A8AAA2E17AB5">
    <w:name w:val="682016F4B4684565A532A8AAA2E17AB5"/>
    <w:rsid w:val="00034A5B"/>
  </w:style>
  <w:style w:type="paragraph" w:customStyle="1" w:styleId="F53618ED6E844691B25458F72CCE6CA3">
    <w:name w:val="F53618ED6E844691B25458F72CCE6CA3"/>
    <w:rsid w:val="00034A5B"/>
  </w:style>
  <w:style w:type="paragraph" w:customStyle="1" w:styleId="CA2D2A7BD921419EAF8A45C232739625">
    <w:name w:val="CA2D2A7BD921419EAF8A45C232739625"/>
    <w:rsid w:val="00034A5B"/>
  </w:style>
  <w:style w:type="paragraph" w:customStyle="1" w:styleId="F97D958250BC4A459F2F861265583FE3">
    <w:name w:val="F97D958250BC4A459F2F861265583FE3"/>
    <w:rsid w:val="00034A5B"/>
  </w:style>
  <w:style w:type="paragraph" w:customStyle="1" w:styleId="2B8F669D03964CE1B14F5073A8410698">
    <w:name w:val="2B8F669D03964CE1B14F5073A8410698"/>
    <w:rsid w:val="00034A5B"/>
  </w:style>
  <w:style w:type="paragraph" w:customStyle="1" w:styleId="DE3F5578EDEB4385BDB53AFDD7BD6A7C">
    <w:name w:val="DE3F5578EDEB4385BDB53AFDD7BD6A7C"/>
    <w:rsid w:val="00034A5B"/>
  </w:style>
  <w:style w:type="paragraph" w:customStyle="1" w:styleId="8664DC9BBB05468FA77B8339EFB6EA2C">
    <w:name w:val="8664DC9BBB05468FA77B8339EFB6EA2C"/>
    <w:rsid w:val="00034A5B"/>
  </w:style>
  <w:style w:type="paragraph" w:customStyle="1" w:styleId="0C88E3F65421433BB12BD5AB58B84C1F">
    <w:name w:val="0C88E3F65421433BB12BD5AB58B84C1F"/>
    <w:rsid w:val="00034A5B"/>
  </w:style>
  <w:style w:type="paragraph" w:customStyle="1" w:styleId="152E635224C2435EAEEC2399DB51EC19">
    <w:name w:val="152E635224C2435EAEEC2399DB51EC19"/>
    <w:rsid w:val="00034A5B"/>
  </w:style>
  <w:style w:type="paragraph" w:customStyle="1" w:styleId="0A3C71EA58E84729B3D530718DF28E2F">
    <w:name w:val="0A3C71EA58E84729B3D530718DF28E2F"/>
    <w:rsid w:val="00034A5B"/>
  </w:style>
  <w:style w:type="paragraph" w:customStyle="1" w:styleId="80FE3C1D20F24BF19963F6D7FF0722AB">
    <w:name w:val="80FE3C1D20F24BF19963F6D7FF0722AB"/>
    <w:rsid w:val="00034A5B"/>
  </w:style>
  <w:style w:type="paragraph" w:customStyle="1" w:styleId="43AE7B1AD2DE4E32BB1A8C6EF39005AB">
    <w:name w:val="43AE7B1AD2DE4E32BB1A8C6EF39005AB"/>
    <w:rsid w:val="00034A5B"/>
  </w:style>
  <w:style w:type="paragraph" w:customStyle="1" w:styleId="C4617A26365A419F814F801390C86473">
    <w:name w:val="C4617A26365A419F814F801390C86473"/>
    <w:rsid w:val="00034A5B"/>
  </w:style>
  <w:style w:type="paragraph" w:customStyle="1" w:styleId="7A3D6AE471394E8B885C8B8B7304961C">
    <w:name w:val="7A3D6AE471394E8B885C8B8B7304961C"/>
    <w:rsid w:val="00034A5B"/>
  </w:style>
  <w:style w:type="paragraph" w:customStyle="1" w:styleId="CE52533D578943418E222CE4E75E6C82">
    <w:name w:val="CE52533D578943418E222CE4E75E6C82"/>
    <w:rsid w:val="00034A5B"/>
  </w:style>
  <w:style w:type="paragraph" w:customStyle="1" w:styleId="289A45DC981C428195FEDCEF8A578C9B">
    <w:name w:val="289A45DC981C428195FEDCEF8A578C9B"/>
    <w:rsid w:val="00034A5B"/>
  </w:style>
  <w:style w:type="paragraph" w:customStyle="1" w:styleId="558B67040924487E9143E906F069EE87">
    <w:name w:val="558B67040924487E9143E906F069EE87"/>
    <w:rsid w:val="00034A5B"/>
  </w:style>
  <w:style w:type="paragraph" w:customStyle="1" w:styleId="1093580087A94DC3B44EAA1E5BCF10C9">
    <w:name w:val="1093580087A94DC3B44EAA1E5BCF10C9"/>
    <w:rsid w:val="00034A5B"/>
  </w:style>
  <w:style w:type="paragraph" w:customStyle="1" w:styleId="98E2FC8236CA49989F6D1C4FF24E1FA1">
    <w:name w:val="98E2FC8236CA49989F6D1C4FF24E1FA1"/>
    <w:rsid w:val="00034A5B"/>
  </w:style>
  <w:style w:type="paragraph" w:customStyle="1" w:styleId="93564FF32A3045D187BBF81753664D8D">
    <w:name w:val="93564FF32A3045D187BBF81753664D8D"/>
    <w:rsid w:val="00034A5B"/>
  </w:style>
  <w:style w:type="paragraph" w:customStyle="1" w:styleId="E13C23E6ACE44D999DAA35830182575F">
    <w:name w:val="E13C23E6ACE44D999DAA35830182575F"/>
    <w:rsid w:val="00034A5B"/>
  </w:style>
  <w:style w:type="paragraph" w:customStyle="1" w:styleId="43C8DEFAC08440939AA0D2785634568A">
    <w:name w:val="43C8DEFAC08440939AA0D2785634568A"/>
    <w:rsid w:val="00034A5B"/>
  </w:style>
  <w:style w:type="paragraph" w:customStyle="1" w:styleId="EEBCC9B39A3E4DB3ABC04BA5371158C1">
    <w:name w:val="EEBCC9B39A3E4DB3ABC04BA5371158C1"/>
    <w:rsid w:val="00034A5B"/>
  </w:style>
  <w:style w:type="paragraph" w:customStyle="1" w:styleId="D3C7220C78A2435A93B5A8A92402D47E">
    <w:name w:val="D3C7220C78A2435A93B5A8A92402D47E"/>
    <w:rsid w:val="00034A5B"/>
  </w:style>
  <w:style w:type="paragraph" w:customStyle="1" w:styleId="633EC35F012441EAA66080014BFD83C5">
    <w:name w:val="633EC35F012441EAA66080014BFD83C5"/>
    <w:rsid w:val="00034A5B"/>
  </w:style>
  <w:style w:type="paragraph" w:customStyle="1" w:styleId="C631DEFFFDD34E6EB0B95EDC424C594F">
    <w:name w:val="C631DEFFFDD34E6EB0B95EDC424C594F"/>
    <w:rsid w:val="00034A5B"/>
  </w:style>
  <w:style w:type="paragraph" w:customStyle="1" w:styleId="DD319B0294634ACE9C5010BC4ABB323F">
    <w:name w:val="DD319B0294634ACE9C5010BC4ABB323F"/>
    <w:rsid w:val="00034A5B"/>
  </w:style>
  <w:style w:type="paragraph" w:customStyle="1" w:styleId="02534F54FAC745BC9023BEB323D13E86">
    <w:name w:val="02534F54FAC745BC9023BEB323D13E86"/>
    <w:rsid w:val="00034A5B"/>
  </w:style>
  <w:style w:type="paragraph" w:customStyle="1" w:styleId="259B4E9CE3CE4919A8EBD0EEEAC43591">
    <w:name w:val="259B4E9CE3CE4919A8EBD0EEEAC43591"/>
    <w:rsid w:val="00034A5B"/>
  </w:style>
  <w:style w:type="paragraph" w:customStyle="1" w:styleId="61E52513E97A4B21B2F70A313A18AADB">
    <w:name w:val="61E52513E97A4B21B2F70A313A18AADB"/>
    <w:rsid w:val="00034A5B"/>
  </w:style>
  <w:style w:type="paragraph" w:customStyle="1" w:styleId="8A4390A0B7D447508AB3BF3B6CD239D8">
    <w:name w:val="8A4390A0B7D447508AB3BF3B6CD239D8"/>
    <w:rsid w:val="00034A5B"/>
  </w:style>
  <w:style w:type="paragraph" w:customStyle="1" w:styleId="F70F7C2A6F8642E29C690ABDF1AAA5BE">
    <w:name w:val="F70F7C2A6F8642E29C690ABDF1AAA5BE"/>
    <w:rsid w:val="00034A5B"/>
  </w:style>
  <w:style w:type="paragraph" w:customStyle="1" w:styleId="4B7A56C208E645BCB983E2ADB4C5BBEC">
    <w:name w:val="4B7A56C208E645BCB983E2ADB4C5BBEC"/>
    <w:rsid w:val="00034A5B"/>
  </w:style>
  <w:style w:type="paragraph" w:customStyle="1" w:styleId="DE7ADFCCD2CB41EF937A1764CB2C9A30">
    <w:name w:val="DE7ADFCCD2CB41EF937A1764CB2C9A30"/>
    <w:rsid w:val="00034A5B"/>
  </w:style>
  <w:style w:type="paragraph" w:customStyle="1" w:styleId="73D1FE9EFEBF452185F6CA50362C4471">
    <w:name w:val="73D1FE9EFEBF452185F6CA50362C4471"/>
    <w:rsid w:val="00034A5B"/>
  </w:style>
  <w:style w:type="paragraph" w:customStyle="1" w:styleId="50D9F2CB4E4C403B8363A0DD6EA592A3">
    <w:name w:val="50D9F2CB4E4C403B8363A0DD6EA592A3"/>
    <w:rsid w:val="00034A5B"/>
  </w:style>
  <w:style w:type="paragraph" w:customStyle="1" w:styleId="2DA11492EA2E45AB93CFA8D9084F015F">
    <w:name w:val="2DA11492EA2E45AB93CFA8D9084F015F"/>
    <w:rsid w:val="00034A5B"/>
  </w:style>
  <w:style w:type="paragraph" w:customStyle="1" w:styleId="941BB3789A5A41DE8E5AB98ABD18CA8F">
    <w:name w:val="941BB3789A5A41DE8E5AB98ABD18CA8F"/>
    <w:rsid w:val="00034A5B"/>
  </w:style>
  <w:style w:type="paragraph" w:customStyle="1" w:styleId="35FD6AB8A19C4C2CAE05194C7BA40A02">
    <w:name w:val="35FD6AB8A19C4C2CAE05194C7BA40A02"/>
    <w:rsid w:val="00034A5B"/>
  </w:style>
  <w:style w:type="paragraph" w:customStyle="1" w:styleId="613C90C7B75445A58082C39B06CFC407">
    <w:name w:val="613C90C7B75445A58082C39B06CFC407"/>
    <w:rsid w:val="00034A5B"/>
  </w:style>
  <w:style w:type="paragraph" w:customStyle="1" w:styleId="2FD8E8A3FD0E4D4E8EFA11A63A48403C">
    <w:name w:val="2FD8E8A3FD0E4D4E8EFA11A63A48403C"/>
    <w:rsid w:val="00034A5B"/>
  </w:style>
  <w:style w:type="paragraph" w:customStyle="1" w:styleId="974660C11BC3498DB8D9C6DF2DF693FC">
    <w:name w:val="974660C11BC3498DB8D9C6DF2DF693FC"/>
    <w:rsid w:val="00034A5B"/>
  </w:style>
  <w:style w:type="paragraph" w:customStyle="1" w:styleId="59527083365C4DE3B81049254A098E76">
    <w:name w:val="59527083365C4DE3B81049254A098E76"/>
    <w:rsid w:val="00034A5B"/>
  </w:style>
  <w:style w:type="paragraph" w:customStyle="1" w:styleId="BEAFA0FAC07F4022B6020F9DD6EEAE50">
    <w:name w:val="BEAFA0FAC07F4022B6020F9DD6EEAE50"/>
    <w:rsid w:val="00034A5B"/>
  </w:style>
  <w:style w:type="paragraph" w:customStyle="1" w:styleId="7E80A090CC2B46DCBF815D74652C164B">
    <w:name w:val="7E80A090CC2B46DCBF815D74652C164B"/>
    <w:rsid w:val="00034A5B"/>
  </w:style>
  <w:style w:type="paragraph" w:customStyle="1" w:styleId="B43A8EFFAE994A67B08E6E29A6DD7FF5">
    <w:name w:val="B43A8EFFAE994A67B08E6E29A6DD7FF5"/>
    <w:rsid w:val="00034A5B"/>
  </w:style>
  <w:style w:type="paragraph" w:customStyle="1" w:styleId="74C1CAF3F4064D81B9F12F91D505C86F">
    <w:name w:val="74C1CAF3F4064D81B9F12F91D505C86F"/>
    <w:rsid w:val="00034A5B"/>
  </w:style>
  <w:style w:type="paragraph" w:customStyle="1" w:styleId="3BE54DE834F94F4985E36B27160E7F73">
    <w:name w:val="3BE54DE834F94F4985E36B27160E7F73"/>
    <w:rsid w:val="00034A5B"/>
  </w:style>
  <w:style w:type="paragraph" w:customStyle="1" w:styleId="80A196F592634702AEECEDAF5F01F84C">
    <w:name w:val="80A196F592634702AEECEDAF5F01F84C"/>
    <w:rsid w:val="00034A5B"/>
  </w:style>
  <w:style w:type="paragraph" w:customStyle="1" w:styleId="121535F974B84BC19FBAB46396FE7972">
    <w:name w:val="121535F974B84BC19FBAB46396FE7972"/>
    <w:rsid w:val="00034A5B"/>
  </w:style>
  <w:style w:type="paragraph" w:customStyle="1" w:styleId="8BB4AAF7AA914EE998E5363683BB0F18">
    <w:name w:val="8BB4AAF7AA914EE998E5363683BB0F18"/>
    <w:rsid w:val="00034A5B"/>
  </w:style>
  <w:style w:type="paragraph" w:customStyle="1" w:styleId="B5C0ACE94D5649EBA313944EE3803FD0">
    <w:name w:val="B5C0ACE94D5649EBA313944EE3803FD0"/>
    <w:rsid w:val="00034A5B"/>
  </w:style>
  <w:style w:type="paragraph" w:customStyle="1" w:styleId="E93A40462DA948F0AAF954735226027C">
    <w:name w:val="E93A40462DA948F0AAF954735226027C"/>
    <w:rsid w:val="00034A5B"/>
  </w:style>
  <w:style w:type="paragraph" w:customStyle="1" w:styleId="630F7F0D6A394516BD4727DAEAF30454">
    <w:name w:val="630F7F0D6A394516BD4727DAEAF30454"/>
    <w:rsid w:val="00034A5B"/>
  </w:style>
  <w:style w:type="paragraph" w:customStyle="1" w:styleId="A93E74D02A774081BCE8E18CA43472CD">
    <w:name w:val="A93E74D02A774081BCE8E18CA43472CD"/>
    <w:rsid w:val="00034A5B"/>
  </w:style>
  <w:style w:type="paragraph" w:customStyle="1" w:styleId="771A6C08AFF6417A8ECE298B35C10D72">
    <w:name w:val="771A6C08AFF6417A8ECE298B35C10D72"/>
    <w:rsid w:val="00034A5B"/>
  </w:style>
  <w:style w:type="paragraph" w:customStyle="1" w:styleId="DE8B31937E8040CBBD095D108EF2318D">
    <w:name w:val="DE8B31937E8040CBBD095D108EF2318D"/>
    <w:rsid w:val="00034A5B"/>
  </w:style>
  <w:style w:type="paragraph" w:customStyle="1" w:styleId="6E135A93AC4F432CABE4685354F957F0">
    <w:name w:val="6E135A93AC4F432CABE4685354F957F0"/>
    <w:rsid w:val="00034A5B"/>
  </w:style>
  <w:style w:type="paragraph" w:customStyle="1" w:styleId="7A66A99F667F497299CE2A1049D549C8">
    <w:name w:val="7A66A99F667F497299CE2A1049D549C8"/>
    <w:rsid w:val="00034A5B"/>
  </w:style>
  <w:style w:type="paragraph" w:customStyle="1" w:styleId="A01FDDB744A84311AAFD6861FB3454E4">
    <w:name w:val="A01FDDB744A84311AAFD6861FB3454E4"/>
    <w:rsid w:val="00034A5B"/>
  </w:style>
  <w:style w:type="paragraph" w:customStyle="1" w:styleId="6A1345C42BAB4D7BA59E346E0EE3A982">
    <w:name w:val="6A1345C42BAB4D7BA59E346E0EE3A982"/>
    <w:rsid w:val="00034A5B"/>
  </w:style>
  <w:style w:type="paragraph" w:customStyle="1" w:styleId="196609C960564EA5A1D0D7FA1CCF8BC9">
    <w:name w:val="196609C960564EA5A1D0D7FA1CCF8BC9"/>
    <w:rsid w:val="00034A5B"/>
  </w:style>
  <w:style w:type="paragraph" w:customStyle="1" w:styleId="A335D1EB36374B1FB1B423D83C325051">
    <w:name w:val="A335D1EB36374B1FB1B423D83C325051"/>
    <w:rsid w:val="00034A5B"/>
  </w:style>
  <w:style w:type="paragraph" w:customStyle="1" w:styleId="C5D6E1C4443047D7899AF77BF6C95305">
    <w:name w:val="C5D6E1C4443047D7899AF77BF6C95305"/>
    <w:rsid w:val="00034A5B"/>
  </w:style>
  <w:style w:type="paragraph" w:customStyle="1" w:styleId="0E61F23634C346E2BA441446D0E94998">
    <w:name w:val="0E61F23634C346E2BA441446D0E94998"/>
    <w:rsid w:val="00034A5B"/>
  </w:style>
  <w:style w:type="paragraph" w:customStyle="1" w:styleId="F70DD6646755495CAC2E10F2650280B5">
    <w:name w:val="F70DD6646755495CAC2E10F2650280B5"/>
    <w:rsid w:val="00034A5B"/>
  </w:style>
  <w:style w:type="paragraph" w:customStyle="1" w:styleId="D211D9F356A1477BBC5F33E37C3D12E0">
    <w:name w:val="D211D9F356A1477BBC5F33E37C3D12E0"/>
    <w:rsid w:val="00034A5B"/>
  </w:style>
  <w:style w:type="paragraph" w:customStyle="1" w:styleId="71236FDB2C814BC8A88C8F8CC680FB72">
    <w:name w:val="71236FDB2C814BC8A88C8F8CC680FB72"/>
    <w:rsid w:val="00034A5B"/>
  </w:style>
  <w:style w:type="paragraph" w:customStyle="1" w:styleId="16AC582972D94458813BBB0B1732D122">
    <w:name w:val="16AC582972D94458813BBB0B1732D122"/>
    <w:rsid w:val="00034A5B"/>
  </w:style>
  <w:style w:type="paragraph" w:customStyle="1" w:styleId="C57190D3E2264DDD860CECC253761E1D">
    <w:name w:val="C57190D3E2264DDD860CECC253761E1D"/>
    <w:rsid w:val="00034A5B"/>
  </w:style>
  <w:style w:type="paragraph" w:customStyle="1" w:styleId="C1EA7DBBC8CE437BB4433712D2112965">
    <w:name w:val="C1EA7DBBC8CE437BB4433712D2112965"/>
    <w:rsid w:val="00034A5B"/>
  </w:style>
  <w:style w:type="paragraph" w:customStyle="1" w:styleId="705A2FE9C0854F06BCFB5DD5BEDD4877">
    <w:name w:val="705A2FE9C0854F06BCFB5DD5BEDD4877"/>
    <w:rsid w:val="00034A5B"/>
  </w:style>
  <w:style w:type="paragraph" w:customStyle="1" w:styleId="AC9169F3E58A4E59B9A0A3B6B24D94FB">
    <w:name w:val="AC9169F3E58A4E59B9A0A3B6B24D94FB"/>
    <w:rsid w:val="00034A5B"/>
  </w:style>
  <w:style w:type="paragraph" w:customStyle="1" w:styleId="A15A13A8868E483591AB311D5E52C998">
    <w:name w:val="A15A13A8868E483591AB311D5E52C998"/>
    <w:rsid w:val="00034A5B"/>
  </w:style>
  <w:style w:type="paragraph" w:customStyle="1" w:styleId="7F3E1B5B468942E7BD487C378E800B19">
    <w:name w:val="7F3E1B5B468942E7BD487C378E800B19"/>
    <w:rsid w:val="00034A5B"/>
  </w:style>
  <w:style w:type="paragraph" w:customStyle="1" w:styleId="D240218E7DD243A6A1ED9151EA9BC5BB">
    <w:name w:val="D240218E7DD243A6A1ED9151EA9BC5BB"/>
    <w:rsid w:val="00034A5B"/>
  </w:style>
  <w:style w:type="paragraph" w:customStyle="1" w:styleId="64973079D8344DDD96418E138AF74658">
    <w:name w:val="64973079D8344DDD96418E138AF74658"/>
    <w:rsid w:val="00034A5B"/>
  </w:style>
  <w:style w:type="paragraph" w:customStyle="1" w:styleId="2DBF48492D244B4797B46B087D1915C8">
    <w:name w:val="2DBF48492D244B4797B46B087D1915C8"/>
    <w:rsid w:val="00034A5B"/>
  </w:style>
  <w:style w:type="paragraph" w:customStyle="1" w:styleId="726E5E1CEFF4428AA9FD760E5FEDDB01">
    <w:name w:val="726E5E1CEFF4428AA9FD760E5FEDDB01"/>
    <w:rsid w:val="00034A5B"/>
  </w:style>
  <w:style w:type="paragraph" w:customStyle="1" w:styleId="1C92B81397A543DF8FD47FF992468DA4">
    <w:name w:val="1C92B81397A543DF8FD47FF992468DA4"/>
    <w:rsid w:val="00034A5B"/>
  </w:style>
  <w:style w:type="paragraph" w:customStyle="1" w:styleId="B3E2F40842EB4584BC7CCE09DD0325CC">
    <w:name w:val="B3E2F40842EB4584BC7CCE09DD0325CC"/>
    <w:rsid w:val="00034A5B"/>
  </w:style>
  <w:style w:type="paragraph" w:customStyle="1" w:styleId="046D8C5D9151485E9284FDD9DCA42096">
    <w:name w:val="046D8C5D9151485E9284FDD9DCA42096"/>
    <w:rsid w:val="00034A5B"/>
  </w:style>
  <w:style w:type="paragraph" w:customStyle="1" w:styleId="68F4BF221D904344BD772C766867897A">
    <w:name w:val="68F4BF221D904344BD772C766867897A"/>
    <w:rsid w:val="00034A5B"/>
  </w:style>
  <w:style w:type="paragraph" w:customStyle="1" w:styleId="82AB024171894F7EA6BFBEEAB50CA2DC">
    <w:name w:val="82AB024171894F7EA6BFBEEAB50CA2DC"/>
    <w:rsid w:val="00034A5B"/>
  </w:style>
  <w:style w:type="paragraph" w:customStyle="1" w:styleId="0322FE57770D4D609A074EEAD0FF24DA">
    <w:name w:val="0322FE57770D4D609A074EEAD0FF24DA"/>
    <w:rsid w:val="00034A5B"/>
  </w:style>
  <w:style w:type="paragraph" w:customStyle="1" w:styleId="635DF6CCE62E472FA0758106F4375B9D">
    <w:name w:val="635DF6CCE62E472FA0758106F4375B9D"/>
    <w:rsid w:val="00034A5B"/>
  </w:style>
  <w:style w:type="paragraph" w:customStyle="1" w:styleId="C2CB304E2B1E4EF181AB086E55F74CDF">
    <w:name w:val="C2CB304E2B1E4EF181AB086E55F74CDF"/>
    <w:rsid w:val="00034A5B"/>
  </w:style>
  <w:style w:type="paragraph" w:customStyle="1" w:styleId="D9420E4613514C10B97587972F9C1197">
    <w:name w:val="D9420E4613514C10B97587972F9C1197"/>
    <w:rsid w:val="00034A5B"/>
  </w:style>
  <w:style w:type="paragraph" w:customStyle="1" w:styleId="F51E353EEB93477999B72EA5CE9C2581">
    <w:name w:val="F51E353EEB93477999B72EA5CE9C2581"/>
    <w:rsid w:val="00034A5B"/>
  </w:style>
  <w:style w:type="paragraph" w:customStyle="1" w:styleId="EFDF6FF91A994B76AC3E29B688C7546B">
    <w:name w:val="EFDF6FF91A994B76AC3E29B688C7546B"/>
    <w:rsid w:val="00034A5B"/>
  </w:style>
  <w:style w:type="paragraph" w:customStyle="1" w:styleId="454B58B6132341A88A7E83793889367A">
    <w:name w:val="454B58B6132341A88A7E83793889367A"/>
    <w:rsid w:val="00034A5B"/>
  </w:style>
  <w:style w:type="paragraph" w:customStyle="1" w:styleId="00D564386D6343ADB1190627626B463B">
    <w:name w:val="00D564386D6343ADB1190627626B463B"/>
    <w:rsid w:val="00034A5B"/>
  </w:style>
  <w:style w:type="paragraph" w:customStyle="1" w:styleId="D59BA576043B44B6B68381BF3EAE73E3">
    <w:name w:val="D59BA576043B44B6B68381BF3EAE73E3"/>
    <w:rsid w:val="00034A5B"/>
  </w:style>
  <w:style w:type="paragraph" w:customStyle="1" w:styleId="74ED3BAA6B1041FB844760AD99409DCA">
    <w:name w:val="74ED3BAA6B1041FB844760AD99409DCA"/>
    <w:rsid w:val="00034A5B"/>
  </w:style>
  <w:style w:type="paragraph" w:customStyle="1" w:styleId="CC9BE487CA51468590DFD634FC40FC9C">
    <w:name w:val="CC9BE487CA51468590DFD634FC40FC9C"/>
    <w:rsid w:val="00034A5B"/>
  </w:style>
  <w:style w:type="paragraph" w:customStyle="1" w:styleId="C3BC1C1D3E914FB5AF10F968E7589D2F">
    <w:name w:val="C3BC1C1D3E914FB5AF10F968E7589D2F"/>
    <w:rsid w:val="00034A5B"/>
  </w:style>
  <w:style w:type="paragraph" w:customStyle="1" w:styleId="8D1AFEB5F83C460CA2D47FF25DA816CB">
    <w:name w:val="8D1AFEB5F83C460CA2D47FF25DA816CB"/>
    <w:rsid w:val="00034A5B"/>
  </w:style>
  <w:style w:type="paragraph" w:customStyle="1" w:styleId="38B1B828576047F09605A717EC5DAE38">
    <w:name w:val="38B1B828576047F09605A717EC5DAE38"/>
    <w:rsid w:val="00034A5B"/>
  </w:style>
  <w:style w:type="paragraph" w:customStyle="1" w:styleId="C6C472C3888C40D1A077FC7A1B4FB574">
    <w:name w:val="C6C472C3888C40D1A077FC7A1B4FB574"/>
    <w:rsid w:val="00034A5B"/>
  </w:style>
  <w:style w:type="paragraph" w:customStyle="1" w:styleId="393328BA065D41908FE6297F82F8F5DC">
    <w:name w:val="393328BA065D41908FE6297F82F8F5DC"/>
    <w:rsid w:val="00034A5B"/>
  </w:style>
  <w:style w:type="paragraph" w:customStyle="1" w:styleId="0EDC127323CF40DF81CF6EE443E20632">
    <w:name w:val="0EDC127323CF40DF81CF6EE443E20632"/>
    <w:rsid w:val="00034A5B"/>
  </w:style>
  <w:style w:type="paragraph" w:customStyle="1" w:styleId="7649C4A3346D422F8773C2150DD2BA99">
    <w:name w:val="7649C4A3346D422F8773C2150DD2BA99"/>
    <w:rsid w:val="00034A5B"/>
  </w:style>
  <w:style w:type="paragraph" w:customStyle="1" w:styleId="66B10815F58747B0B66637526FD63F50">
    <w:name w:val="66B10815F58747B0B66637526FD63F50"/>
    <w:rsid w:val="00034A5B"/>
  </w:style>
  <w:style w:type="paragraph" w:customStyle="1" w:styleId="6449255EB84047F5907DD7E69118AC87">
    <w:name w:val="6449255EB84047F5907DD7E69118AC87"/>
    <w:rsid w:val="00034A5B"/>
  </w:style>
  <w:style w:type="paragraph" w:customStyle="1" w:styleId="947BD07140A94BB8B90571D88052929A">
    <w:name w:val="947BD07140A94BB8B90571D88052929A"/>
    <w:rsid w:val="00034A5B"/>
  </w:style>
  <w:style w:type="paragraph" w:customStyle="1" w:styleId="BC280478B1524C21911EEB1F13ABD27B">
    <w:name w:val="BC280478B1524C21911EEB1F13ABD27B"/>
    <w:rsid w:val="00034A5B"/>
  </w:style>
  <w:style w:type="paragraph" w:customStyle="1" w:styleId="D8CD5042DD8A4ECFBA190B2AC9221DE7">
    <w:name w:val="D8CD5042DD8A4ECFBA190B2AC9221DE7"/>
    <w:rsid w:val="00034A5B"/>
  </w:style>
  <w:style w:type="paragraph" w:customStyle="1" w:styleId="7EC3CDC9015D40DC955642C1C6112D85">
    <w:name w:val="7EC3CDC9015D40DC955642C1C6112D85"/>
    <w:rsid w:val="00034A5B"/>
  </w:style>
  <w:style w:type="paragraph" w:customStyle="1" w:styleId="FACF454CE14A4D839CF9DAC22AB908B3">
    <w:name w:val="FACF454CE14A4D839CF9DAC22AB908B3"/>
    <w:rsid w:val="00034A5B"/>
  </w:style>
  <w:style w:type="paragraph" w:customStyle="1" w:styleId="EF3B647E7D2546F2BAE53E93D2E44D75">
    <w:name w:val="EF3B647E7D2546F2BAE53E93D2E44D75"/>
    <w:rsid w:val="00034A5B"/>
  </w:style>
  <w:style w:type="paragraph" w:customStyle="1" w:styleId="F276D3546A4042E38DEE3991154BB140">
    <w:name w:val="F276D3546A4042E38DEE3991154BB140"/>
    <w:rsid w:val="00034A5B"/>
  </w:style>
  <w:style w:type="paragraph" w:customStyle="1" w:styleId="7DF1A06FB2994411B2512EC2157AFF90">
    <w:name w:val="7DF1A06FB2994411B2512EC2157AFF90"/>
    <w:rsid w:val="00034A5B"/>
  </w:style>
  <w:style w:type="paragraph" w:customStyle="1" w:styleId="9BA348D404BF4A48AC79211B61D41E6E">
    <w:name w:val="9BA348D404BF4A48AC79211B61D41E6E"/>
    <w:rsid w:val="00034A5B"/>
  </w:style>
  <w:style w:type="paragraph" w:customStyle="1" w:styleId="AFC50FF9769F4B559E3E61BE76154734">
    <w:name w:val="AFC50FF9769F4B559E3E61BE76154734"/>
    <w:rsid w:val="00034A5B"/>
  </w:style>
  <w:style w:type="paragraph" w:customStyle="1" w:styleId="0C2C80FCEF0447ACBB8F1514441968CE">
    <w:name w:val="0C2C80FCEF0447ACBB8F1514441968CE"/>
    <w:rsid w:val="00034A5B"/>
  </w:style>
  <w:style w:type="paragraph" w:customStyle="1" w:styleId="6A04BB7151954E5E95826D8FD21AB6CC">
    <w:name w:val="6A04BB7151954E5E95826D8FD21AB6CC"/>
    <w:rsid w:val="00034A5B"/>
  </w:style>
  <w:style w:type="paragraph" w:customStyle="1" w:styleId="AE710BAC634748E6BCA306E64561CAF3">
    <w:name w:val="AE710BAC634748E6BCA306E64561CAF3"/>
    <w:rsid w:val="00034A5B"/>
  </w:style>
  <w:style w:type="paragraph" w:customStyle="1" w:styleId="B91A6C9AEA41421BA871B3852B53028B">
    <w:name w:val="B91A6C9AEA41421BA871B3852B53028B"/>
    <w:rsid w:val="00034A5B"/>
  </w:style>
  <w:style w:type="paragraph" w:customStyle="1" w:styleId="E935CF2B440A49D9B3D3132EF6C4BE07">
    <w:name w:val="E935CF2B440A49D9B3D3132EF6C4BE07"/>
    <w:rsid w:val="00034A5B"/>
  </w:style>
  <w:style w:type="paragraph" w:customStyle="1" w:styleId="A0E1F5D2C2E94D11964F5A3F24514F7E">
    <w:name w:val="A0E1F5D2C2E94D11964F5A3F24514F7E"/>
    <w:rsid w:val="00034A5B"/>
  </w:style>
  <w:style w:type="paragraph" w:customStyle="1" w:styleId="96FE592234BC42CCAC7A837CD273A4D6">
    <w:name w:val="96FE592234BC42CCAC7A837CD273A4D6"/>
    <w:rsid w:val="00034A5B"/>
  </w:style>
  <w:style w:type="paragraph" w:customStyle="1" w:styleId="C166169DBF554D37B87312A5FB48ED5E">
    <w:name w:val="C166169DBF554D37B87312A5FB48ED5E"/>
    <w:rsid w:val="00034A5B"/>
  </w:style>
  <w:style w:type="paragraph" w:customStyle="1" w:styleId="5215BC300AF84DD89AE9797DBC144D00">
    <w:name w:val="5215BC300AF84DD89AE9797DBC144D00"/>
    <w:rsid w:val="00034A5B"/>
  </w:style>
  <w:style w:type="paragraph" w:customStyle="1" w:styleId="555909010C4C4B08B131AD88C1C00232">
    <w:name w:val="555909010C4C4B08B131AD88C1C00232"/>
    <w:rsid w:val="00034A5B"/>
  </w:style>
  <w:style w:type="paragraph" w:customStyle="1" w:styleId="FB2A7A0B00614959958ABDB83FC510F8">
    <w:name w:val="FB2A7A0B00614959958ABDB83FC510F8"/>
    <w:rsid w:val="00034A5B"/>
  </w:style>
  <w:style w:type="paragraph" w:customStyle="1" w:styleId="D5E27584B9E646B7AD97494782165DEF">
    <w:name w:val="D5E27584B9E646B7AD97494782165DEF"/>
    <w:rsid w:val="00034A5B"/>
  </w:style>
  <w:style w:type="paragraph" w:customStyle="1" w:styleId="6044DE2A4B7044FC885C97662B3F74E1">
    <w:name w:val="6044DE2A4B7044FC885C97662B3F74E1"/>
    <w:rsid w:val="00034A5B"/>
  </w:style>
  <w:style w:type="paragraph" w:customStyle="1" w:styleId="D450AD61DB2F4718BEFBB6A80B3FD4E6">
    <w:name w:val="D450AD61DB2F4718BEFBB6A80B3FD4E6"/>
    <w:rsid w:val="00034A5B"/>
  </w:style>
  <w:style w:type="paragraph" w:customStyle="1" w:styleId="3A04EE16A2224495B2D507F19E6D7BFB">
    <w:name w:val="3A04EE16A2224495B2D507F19E6D7BFB"/>
    <w:rsid w:val="00034A5B"/>
  </w:style>
  <w:style w:type="paragraph" w:customStyle="1" w:styleId="3FF83B5C44D4406F8B488729D06814F1">
    <w:name w:val="3FF83B5C44D4406F8B488729D06814F1"/>
    <w:rsid w:val="00034A5B"/>
  </w:style>
  <w:style w:type="paragraph" w:customStyle="1" w:styleId="B02F9C92D49D417793713C8F60DCF77E">
    <w:name w:val="B02F9C92D49D417793713C8F60DCF77E"/>
    <w:rsid w:val="00034A5B"/>
  </w:style>
  <w:style w:type="paragraph" w:customStyle="1" w:styleId="DEA10698ED724994A53805B176C7D847">
    <w:name w:val="DEA10698ED724994A53805B176C7D847"/>
    <w:rsid w:val="00034A5B"/>
  </w:style>
  <w:style w:type="paragraph" w:customStyle="1" w:styleId="65B64037BCD34F6BBF481C9B918B40C1">
    <w:name w:val="65B64037BCD34F6BBF481C9B918B40C1"/>
    <w:rsid w:val="00034A5B"/>
  </w:style>
  <w:style w:type="paragraph" w:customStyle="1" w:styleId="40563C770CE8405AAEC187CEAA838967">
    <w:name w:val="40563C770CE8405AAEC187CEAA838967"/>
    <w:rsid w:val="00034A5B"/>
  </w:style>
  <w:style w:type="paragraph" w:customStyle="1" w:styleId="A662441319A144CAB116032F75DE2154">
    <w:name w:val="A662441319A144CAB116032F75DE2154"/>
    <w:rsid w:val="00034A5B"/>
  </w:style>
  <w:style w:type="paragraph" w:customStyle="1" w:styleId="8F56A6DEC4AD47169F7DA6A8D9894211">
    <w:name w:val="8F56A6DEC4AD47169F7DA6A8D9894211"/>
    <w:rsid w:val="00034A5B"/>
  </w:style>
  <w:style w:type="paragraph" w:customStyle="1" w:styleId="0A953A47C3CA4FD595429E9BE2361DCC">
    <w:name w:val="0A953A47C3CA4FD595429E9BE2361DCC"/>
    <w:rsid w:val="00034A5B"/>
  </w:style>
  <w:style w:type="paragraph" w:customStyle="1" w:styleId="17A6BD94FF94447DAA263D0A535C8E43">
    <w:name w:val="17A6BD94FF94447DAA263D0A535C8E43"/>
    <w:rsid w:val="00034A5B"/>
  </w:style>
  <w:style w:type="paragraph" w:customStyle="1" w:styleId="A4D664A07E394218B0FC254382734091">
    <w:name w:val="A4D664A07E394218B0FC254382734091"/>
    <w:rsid w:val="00034A5B"/>
  </w:style>
  <w:style w:type="paragraph" w:customStyle="1" w:styleId="C747FC15F91940BB9141D75D223E0527">
    <w:name w:val="C747FC15F91940BB9141D75D223E0527"/>
    <w:rsid w:val="00034A5B"/>
  </w:style>
  <w:style w:type="paragraph" w:customStyle="1" w:styleId="5BE1CF8F85AD4780A03B147CC9B66333">
    <w:name w:val="5BE1CF8F85AD4780A03B147CC9B66333"/>
    <w:rsid w:val="00034A5B"/>
  </w:style>
  <w:style w:type="paragraph" w:customStyle="1" w:styleId="A06C294946AD4D22B14BA1749D5CFAD2">
    <w:name w:val="A06C294946AD4D22B14BA1749D5CFAD2"/>
    <w:rsid w:val="00034A5B"/>
  </w:style>
  <w:style w:type="paragraph" w:customStyle="1" w:styleId="7C302BAF66004418AD485DD01D5206A7">
    <w:name w:val="7C302BAF66004418AD485DD01D5206A7"/>
    <w:rsid w:val="00034A5B"/>
  </w:style>
  <w:style w:type="paragraph" w:customStyle="1" w:styleId="433049AF9E8C48BAA92B506396FC7224">
    <w:name w:val="433049AF9E8C48BAA92B506396FC7224"/>
    <w:rsid w:val="00034A5B"/>
  </w:style>
  <w:style w:type="paragraph" w:customStyle="1" w:styleId="A987737757154AD28832EF2795280E4D">
    <w:name w:val="A987737757154AD28832EF2795280E4D"/>
    <w:rsid w:val="00034A5B"/>
  </w:style>
  <w:style w:type="paragraph" w:customStyle="1" w:styleId="41CB41DE4F2944D095B4CB1F5F100A99">
    <w:name w:val="41CB41DE4F2944D095B4CB1F5F100A99"/>
    <w:rsid w:val="00034A5B"/>
  </w:style>
  <w:style w:type="paragraph" w:customStyle="1" w:styleId="9E17ACB7F3454B5EA24EF6C8495C5610">
    <w:name w:val="9E17ACB7F3454B5EA24EF6C8495C5610"/>
    <w:rsid w:val="00034A5B"/>
  </w:style>
  <w:style w:type="paragraph" w:customStyle="1" w:styleId="71E4E9E64DFB4D23866AEBD40BAF5BC0">
    <w:name w:val="71E4E9E64DFB4D23866AEBD40BAF5BC0"/>
    <w:rsid w:val="00034A5B"/>
  </w:style>
  <w:style w:type="paragraph" w:customStyle="1" w:styleId="86B869618B78436E81540363ED292699">
    <w:name w:val="86B869618B78436E81540363ED292699"/>
    <w:rsid w:val="00034A5B"/>
  </w:style>
  <w:style w:type="paragraph" w:customStyle="1" w:styleId="ABB00E3CB55940E9A564E7CF14CC069B">
    <w:name w:val="ABB00E3CB55940E9A564E7CF14CC069B"/>
    <w:rsid w:val="00034A5B"/>
  </w:style>
  <w:style w:type="paragraph" w:customStyle="1" w:styleId="FC8FC329C9744F9DA1721DE03931262D">
    <w:name w:val="FC8FC329C9744F9DA1721DE03931262D"/>
    <w:rsid w:val="00034A5B"/>
  </w:style>
  <w:style w:type="paragraph" w:customStyle="1" w:styleId="376B2157717B466D860D5365BE2642F9">
    <w:name w:val="376B2157717B466D860D5365BE2642F9"/>
    <w:rsid w:val="00034A5B"/>
  </w:style>
  <w:style w:type="paragraph" w:customStyle="1" w:styleId="B9BBF4DAC3B64783B90A0FEDE8154FAB">
    <w:name w:val="B9BBF4DAC3B64783B90A0FEDE8154FAB"/>
    <w:rsid w:val="00034A5B"/>
  </w:style>
  <w:style w:type="paragraph" w:customStyle="1" w:styleId="B816A511888E4C1E9254053B60A441B9">
    <w:name w:val="B816A511888E4C1E9254053B60A441B9"/>
    <w:rsid w:val="00034A5B"/>
  </w:style>
  <w:style w:type="paragraph" w:customStyle="1" w:styleId="2FF43B40A1BA4DA99F4C0E4D50505309">
    <w:name w:val="2FF43B40A1BA4DA99F4C0E4D50505309"/>
    <w:rsid w:val="00034A5B"/>
  </w:style>
  <w:style w:type="paragraph" w:customStyle="1" w:styleId="F6273D639D43499CB978EEC36D86517E">
    <w:name w:val="F6273D639D43499CB978EEC36D86517E"/>
    <w:rsid w:val="00034A5B"/>
  </w:style>
  <w:style w:type="paragraph" w:customStyle="1" w:styleId="DB9DC0E250494AE6909CBD0A512F2832">
    <w:name w:val="DB9DC0E250494AE6909CBD0A512F2832"/>
    <w:rsid w:val="00034A5B"/>
  </w:style>
  <w:style w:type="paragraph" w:customStyle="1" w:styleId="C3639EAF6C17404EB3046B8478F44BF0">
    <w:name w:val="C3639EAF6C17404EB3046B8478F44BF0"/>
    <w:rsid w:val="00034A5B"/>
  </w:style>
  <w:style w:type="paragraph" w:customStyle="1" w:styleId="6D570B94BE8F4AFF8D4DD7B13C866672">
    <w:name w:val="6D570B94BE8F4AFF8D4DD7B13C866672"/>
    <w:rsid w:val="00034A5B"/>
  </w:style>
  <w:style w:type="paragraph" w:customStyle="1" w:styleId="48C13EA5056A438D9877553E0344F7C4">
    <w:name w:val="48C13EA5056A438D9877553E0344F7C4"/>
    <w:rsid w:val="00034A5B"/>
  </w:style>
  <w:style w:type="paragraph" w:customStyle="1" w:styleId="BFA17EB6F16D4607857FDA924B32DA4E">
    <w:name w:val="BFA17EB6F16D4607857FDA924B32DA4E"/>
    <w:rsid w:val="00034A5B"/>
  </w:style>
  <w:style w:type="paragraph" w:customStyle="1" w:styleId="04C4FA103BD04F628BE7F3205E009ED5">
    <w:name w:val="04C4FA103BD04F628BE7F3205E009ED5"/>
    <w:rsid w:val="00034A5B"/>
  </w:style>
  <w:style w:type="paragraph" w:customStyle="1" w:styleId="10B22D8CE94A4365B0FBE8A8B461A767">
    <w:name w:val="10B22D8CE94A4365B0FBE8A8B461A767"/>
    <w:rsid w:val="00034A5B"/>
  </w:style>
  <w:style w:type="paragraph" w:customStyle="1" w:styleId="649B7C871E0748B6B2F9DBE16F31E0EE">
    <w:name w:val="649B7C871E0748B6B2F9DBE16F31E0EE"/>
    <w:rsid w:val="00034A5B"/>
  </w:style>
  <w:style w:type="paragraph" w:customStyle="1" w:styleId="743F35E5687A481D8512040ED6E78197">
    <w:name w:val="743F35E5687A481D8512040ED6E78197"/>
    <w:rsid w:val="00034A5B"/>
  </w:style>
  <w:style w:type="paragraph" w:customStyle="1" w:styleId="B49F19E592D049D498EE632C60EA6BF4">
    <w:name w:val="B49F19E592D049D498EE632C60EA6BF4"/>
    <w:rsid w:val="00034A5B"/>
  </w:style>
  <w:style w:type="paragraph" w:customStyle="1" w:styleId="7690520E2B604D39806DCA0FC4CD4B77">
    <w:name w:val="7690520E2B604D39806DCA0FC4CD4B77"/>
    <w:rsid w:val="00034A5B"/>
  </w:style>
  <w:style w:type="paragraph" w:customStyle="1" w:styleId="531AA219A4F646D88302226259966E0E">
    <w:name w:val="531AA219A4F646D88302226259966E0E"/>
    <w:rsid w:val="00034A5B"/>
  </w:style>
  <w:style w:type="paragraph" w:customStyle="1" w:styleId="00F911751CFE4C9894543716A6199A71">
    <w:name w:val="00F911751CFE4C9894543716A6199A71"/>
    <w:rsid w:val="00034A5B"/>
  </w:style>
  <w:style w:type="paragraph" w:customStyle="1" w:styleId="02D25C7B58B34A249F170834B1ED02E1">
    <w:name w:val="02D25C7B58B34A249F170834B1ED02E1"/>
    <w:rsid w:val="00034A5B"/>
  </w:style>
  <w:style w:type="paragraph" w:customStyle="1" w:styleId="B968C9ADD5914524B0B2AC601DC47DFA">
    <w:name w:val="B968C9ADD5914524B0B2AC601DC47DFA"/>
    <w:rsid w:val="00034A5B"/>
  </w:style>
  <w:style w:type="paragraph" w:customStyle="1" w:styleId="A48039F865224753BBC1C11B28194235">
    <w:name w:val="A48039F865224753BBC1C11B28194235"/>
    <w:rsid w:val="00034A5B"/>
  </w:style>
  <w:style w:type="paragraph" w:customStyle="1" w:styleId="D947DD00B64C4603AEDFC150B8DD9A56">
    <w:name w:val="D947DD00B64C4603AEDFC150B8DD9A56"/>
    <w:rsid w:val="00034A5B"/>
  </w:style>
  <w:style w:type="paragraph" w:customStyle="1" w:styleId="B4517A28D20C4FA09155BEBFAC568D19">
    <w:name w:val="B4517A28D20C4FA09155BEBFAC568D19"/>
    <w:rsid w:val="00034A5B"/>
  </w:style>
  <w:style w:type="paragraph" w:customStyle="1" w:styleId="AD90A7FB7051424680228E6C0A9DB30A">
    <w:name w:val="AD90A7FB7051424680228E6C0A9DB30A"/>
    <w:rsid w:val="00034A5B"/>
  </w:style>
  <w:style w:type="paragraph" w:customStyle="1" w:styleId="1A8B51A734E841249B44FEC5038B967B">
    <w:name w:val="1A8B51A734E841249B44FEC5038B967B"/>
    <w:rsid w:val="00034A5B"/>
  </w:style>
  <w:style w:type="paragraph" w:customStyle="1" w:styleId="E7F449A3C1D941CBA968AD1BC1B56F75">
    <w:name w:val="E7F449A3C1D941CBA968AD1BC1B56F75"/>
    <w:rsid w:val="00034A5B"/>
  </w:style>
  <w:style w:type="paragraph" w:customStyle="1" w:styleId="9C779E64D73A447E8105453C2CBFAD1B">
    <w:name w:val="9C779E64D73A447E8105453C2CBFAD1B"/>
    <w:rsid w:val="00034A5B"/>
  </w:style>
  <w:style w:type="paragraph" w:customStyle="1" w:styleId="35E7A6BEB68148339C43D9E02FA8AB29">
    <w:name w:val="35E7A6BEB68148339C43D9E02FA8AB29"/>
    <w:rsid w:val="00034A5B"/>
  </w:style>
  <w:style w:type="paragraph" w:customStyle="1" w:styleId="C490B35F454D4C2EA1D082E10C4FA2E3">
    <w:name w:val="C490B35F454D4C2EA1D082E10C4FA2E3"/>
    <w:rsid w:val="00034A5B"/>
  </w:style>
  <w:style w:type="paragraph" w:customStyle="1" w:styleId="A4717B6572BC443FB959FD603814AA0A">
    <w:name w:val="A4717B6572BC443FB959FD603814AA0A"/>
    <w:rsid w:val="00034A5B"/>
  </w:style>
  <w:style w:type="paragraph" w:customStyle="1" w:styleId="C59FA83B59424FB0B1BF82B41122065E">
    <w:name w:val="C59FA83B59424FB0B1BF82B41122065E"/>
    <w:rsid w:val="00034A5B"/>
  </w:style>
  <w:style w:type="paragraph" w:customStyle="1" w:styleId="A7D03E0CE6C84384AF0977552B35530D">
    <w:name w:val="A7D03E0CE6C84384AF0977552B35530D"/>
    <w:rsid w:val="00034A5B"/>
  </w:style>
  <w:style w:type="paragraph" w:customStyle="1" w:styleId="F7D231B1978045EEA4EB7B75C8BEF410">
    <w:name w:val="F7D231B1978045EEA4EB7B75C8BEF410"/>
    <w:rsid w:val="00034A5B"/>
  </w:style>
  <w:style w:type="paragraph" w:customStyle="1" w:styleId="2EBC84D5AE7642D5970DD7F15B07B97C">
    <w:name w:val="2EBC84D5AE7642D5970DD7F15B07B97C"/>
    <w:rsid w:val="00034A5B"/>
  </w:style>
  <w:style w:type="paragraph" w:customStyle="1" w:styleId="2B05635FD4DE4C5D86CDC0621EA346FE">
    <w:name w:val="2B05635FD4DE4C5D86CDC0621EA346FE"/>
    <w:rsid w:val="00034A5B"/>
  </w:style>
  <w:style w:type="paragraph" w:customStyle="1" w:styleId="F057C19C60D242F3A902C32C91FD1F32">
    <w:name w:val="F057C19C60D242F3A902C32C91FD1F32"/>
    <w:rsid w:val="00034A5B"/>
  </w:style>
  <w:style w:type="paragraph" w:customStyle="1" w:styleId="6E1960ECD4EB4A7B9A91A24DA1D91FF5">
    <w:name w:val="6E1960ECD4EB4A7B9A91A24DA1D91FF5"/>
    <w:rsid w:val="00034A5B"/>
  </w:style>
  <w:style w:type="paragraph" w:customStyle="1" w:styleId="3E9A5D0230D04536B07136DE22906BEE">
    <w:name w:val="3E9A5D0230D04536B07136DE22906BEE"/>
    <w:rsid w:val="00034A5B"/>
  </w:style>
  <w:style w:type="paragraph" w:customStyle="1" w:styleId="5375588D502346B3B29AAF458630435B">
    <w:name w:val="5375588D502346B3B29AAF458630435B"/>
    <w:rsid w:val="00034A5B"/>
  </w:style>
  <w:style w:type="paragraph" w:customStyle="1" w:styleId="86F51998E1F0493FBAB89FD890A4CD4D">
    <w:name w:val="86F51998E1F0493FBAB89FD890A4CD4D"/>
    <w:rsid w:val="00034A5B"/>
  </w:style>
  <w:style w:type="paragraph" w:customStyle="1" w:styleId="0D94DC18D7944777B2587544C47501F0">
    <w:name w:val="0D94DC18D7944777B2587544C47501F0"/>
    <w:rsid w:val="00034A5B"/>
  </w:style>
  <w:style w:type="paragraph" w:customStyle="1" w:styleId="B25A42DDF10B4256B57D35AE40B79754">
    <w:name w:val="B25A42DDF10B4256B57D35AE40B79754"/>
    <w:rsid w:val="00034A5B"/>
  </w:style>
  <w:style w:type="paragraph" w:customStyle="1" w:styleId="B44A569DA15E402AADB57710F990CB1F">
    <w:name w:val="B44A569DA15E402AADB57710F990CB1F"/>
    <w:rsid w:val="00034A5B"/>
  </w:style>
  <w:style w:type="paragraph" w:customStyle="1" w:styleId="452B8B93A04346BC8B3F12C1377C5DCA">
    <w:name w:val="452B8B93A04346BC8B3F12C1377C5DCA"/>
    <w:rsid w:val="00034A5B"/>
  </w:style>
  <w:style w:type="paragraph" w:customStyle="1" w:styleId="113049E29AF24B1FA7709135911BC881">
    <w:name w:val="113049E29AF24B1FA7709135911BC881"/>
    <w:rsid w:val="00034A5B"/>
  </w:style>
  <w:style w:type="paragraph" w:customStyle="1" w:styleId="94939EE733D6448A8C45A03ECFD3C7E4">
    <w:name w:val="94939EE733D6448A8C45A03ECFD3C7E4"/>
    <w:rsid w:val="00034A5B"/>
  </w:style>
  <w:style w:type="paragraph" w:customStyle="1" w:styleId="470B30B235EB412986E7DC3037CACA8C">
    <w:name w:val="470B30B235EB412986E7DC3037CACA8C"/>
    <w:rsid w:val="00034A5B"/>
  </w:style>
  <w:style w:type="paragraph" w:customStyle="1" w:styleId="ED386CD1F7FD4194B671F24748C93F04">
    <w:name w:val="ED386CD1F7FD4194B671F24748C93F04"/>
    <w:rsid w:val="00034A5B"/>
  </w:style>
  <w:style w:type="paragraph" w:customStyle="1" w:styleId="3729487A67BC4C75A4FC78DEB5EA2C19">
    <w:name w:val="3729487A67BC4C75A4FC78DEB5EA2C19"/>
    <w:rsid w:val="00034A5B"/>
  </w:style>
  <w:style w:type="paragraph" w:customStyle="1" w:styleId="9D0C454DEDA94CF1A5AB7413D4A0830F">
    <w:name w:val="9D0C454DEDA94CF1A5AB7413D4A0830F"/>
    <w:rsid w:val="00034A5B"/>
  </w:style>
  <w:style w:type="paragraph" w:customStyle="1" w:styleId="E22E5765F72C47D595C2E9DCFA3CDDE7">
    <w:name w:val="E22E5765F72C47D595C2E9DCFA3CDDE7"/>
    <w:rsid w:val="00034A5B"/>
  </w:style>
  <w:style w:type="paragraph" w:customStyle="1" w:styleId="1FB48750A8414E7B8DE506152AFE8DBD">
    <w:name w:val="1FB48750A8414E7B8DE506152AFE8DBD"/>
    <w:rsid w:val="00034A5B"/>
  </w:style>
  <w:style w:type="paragraph" w:customStyle="1" w:styleId="1273E5F7B55345509C8AE89EE20D660B">
    <w:name w:val="1273E5F7B55345509C8AE89EE20D660B"/>
    <w:rsid w:val="00034A5B"/>
  </w:style>
  <w:style w:type="paragraph" w:customStyle="1" w:styleId="96B79FC3E8094D648BEF5ED0FBCB1AA7">
    <w:name w:val="96B79FC3E8094D648BEF5ED0FBCB1AA7"/>
    <w:rsid w:val="00034A5B"/>
  </w:style>
  <w:style w:type="paragraph" w:customStyle="1" w:styleId="EF5FAF680DE44D0AA5B1524203F43F16">
    <w:name w:val="EF5FAF680DE44D0AA5B1524203F43F16"/>
    <w:rsid w:val="00034A5B"/>
  </w:style>
  <w:style w:type="paragraph" w:customStyle="1" w:styleId="AF30EF1AFE234519BEB9ADCBC5B49104">
    <w:name w:val="AF30EF1AFE234519BEB9ADCBC5B49104"/>
    <w:rsid w:val="00034A5B"/>
  </w:style>
  <w:style w:type="paragraph" w:customStyle="1" w:styleId="A6DEB26B68504FC2A2E9B78CE8D28915">
    <w:name w:val="A6DEB26B68504FC2A2E9B78CE8D28915"/>
    <w:rsid w:val="00034A5B"/>
  </w:style>
  <w:style w:type="paragraph" w:customStyle="1" w:styleId="2308C4FC7F2D418EA073FD80A798FD1C">
    <w:name w:val="2308C4FC7F2D418EA073FD80A798FD1C"/>
    <w:rsid w:val="00034A5B"/>
  </w:style>
  <w:style w:type="paragraph" w:customStyle="1" w:styleId="C1AE50025FF545279928D4C411129665">
    <w:name w:val="C1AE50025FF545279928D4C411129665"/>
    <w:rsid w:val="00034A5B"/>
  </w:style>
  <w:style w:type="paragraph" w:customStyle="1" w:styleId="64ED0A7E16A948A39C3A9838505BF4EE">
    <w:name w:val="64ED0A7E16A948A39C3A9838505BF4EE"/>
    <w:rsid w:val="00034A5B"/>
  </w:style>
  <w:style w:type="paragraph" w:customStyle="1" w:styleId="43AB20175C5A41BE91AED133FC93677D">
    <w:name w:val="43AB20175C5A41BE91AED133FC93677D"/>
    <w:rsid w:val="00034A5B"/>
  </w:style>
  <w:style w:type="paragraph" w:customStyle="1" w:styleId="C47C8C64599E43A19ADBD2B2AB1B6326">
    <w:name w:val="C47C8C64599E43A19ADBD2B2AB1B6326"/>
    <w:rsid w:val="00034A5B"/>
  </w:style>
  <w:style w:type="paragraph" w:customStyle="1" w:styleId="E76D0C99B74C45E4A771EBD1A4528C24">
    <w:name w:val="E76D0C99B74C45E4A771EBD1A4528C24"/>
    <w:rsid w:val="00034A5B"/>
  </w:style>
  <w:style w:type="paragraph" w:customStyle="1" w:styleId="027F26D7407448BC9D6C762924CFE078">
    <w:name w:val="027F26D7407448BC9D6C762924CFE078"/>
    <w:rsid w:val="00034A5B"/>
  </w:style>
  <w:style w:type="paragraph" w:customStyle="1" w:styleId="CF5BA7914B7641228D15A86F565C261C">
    <w:name w:val="CF5BA7914B7641228D15A86F565C261C"/>
    <w:rsid w:val="00034A5B"/>
  </w:style>
  <w:style w:type="paragraph" w:customStyle="1" w:styleId="8844A499D6A7465C8FB1D81477E394C0">
    <w:name w:val="8844A499D6A7465C8FB1D81477E394C0"/>
    <w:rsid w:val="00034A5B"/>
  </w:style>
  <w:style w:type="paragraph" w:customStyle="1" w:styleId="89610FF8133F471593444E8D8EB2D68B">
    <w:name w:val="89610FF8133F471593444E8D8EB2D68B"/>
    <w:rsid w:val="00034A5B"/>
  </w:style>
  <w:style w:type="paragraph" w:customStyle="1" w:styleId="A9BA59964DDB4C8F8A7298739582D6F1">
    <w:name w:val="A9BA59964DDB4C8F8A7298739582D6F1"/>
    <w:rsid w:val="00034A5B"/>
  </w:style>
  <w:style w:type="paragraph" w:customStyle="1" w:styleId="3F45E983AFEA4E1FAF39C59291FEB50B">
    <w:name w:val="3F45E983AFEA4E1FAF39C59291FEB50B"/>
    <w:rsid w:val="00034A5B"/>
  </w:style>
  <w:style w:type="paragraph" w:customStyle="1" w:styleId="07304E7F609B473181B0550CEB0E6F3D">
    <w:name w:val="07304E7F609B473181B0550CEB0E6F3D"/>
    <w:rsid w:val="00034A5B"/>
  </w:style>
  <w:style w:type="paragraph" w:customStyle="1" w:styleId="4409B83F26F14FD0900059ADE15A7DD0">
    <w:name w:val="4409B83F26F14FD0900059ADE15A7DD0"/>
    <w:rsid w:val="00034A5B"/>
  </w:style>
  <w:style w:type="paragraph" w:customStyle="1" w:styleId="CD5D61E010F44CD09AF137209ADF9437">
    <w:name w:val="CD5D61E010F44CD09AF137209ADF9437"/>
    <w:rsid w:val="00034A5B"/>
  </w:style>
  <w:style w:type="paragraph" w:customStyle="1" w:styleId="F1616E66C8A84CD4AA8F5B69E3AAEF54">
    <w:name w:val="F1616E66C8A84CD4AA8F5B69E3AAEF54"/>
    <w:rsid w:val="00034A5B"/>
  </w:style>
  <w:style w:type="paragraph" w:customStyle="1" w:styleId="2AFB9FCA960E430DB2708593AEEB7329">
    <w:name w:val="2AFB9FCA960E430DB2708593AEEB7329"/>
    <w:rsid w:val="00034A5B"/>
  </w:style>
  <w:style w:type="paragraph" w:customStyle="1" w:styleId="D19E9961C700482EBDDA5D18B9292438">
    <w:name w:val="D19E9961C700482EBDDA5D18B9292438"/>
    <w:rsid w:val="00034A5B"/>
  </w:style>
  <w:style w:type="paragraph" w:customStyle="1" w:styleId="839213827D4840F1952EC43C718AC04A">
    <w:name w:val="839213827D4840F1952EC43C718AC04A"/>
    <w:rsid w:val="00034A5B"/>
  </w:style>
  <w:style w:type="paragraph" w:customStyle="1" w:styleId="07EE1F6382284BDD900F8B91F9A1F233">
    <w:name w:val="07EE1F6382284BDD900F8B91F9A1F233"/>
    <w:rsid w:val="00034A5B"/>
  </w:style>
  <w:style w:type="paragraph" w:customStyle="1" w:styleId="E6AB8F3901174E01ACCA2C7F3D6B4020">
    <w:name w:val="E6AB8F3901174E01ACCA2C7F3D6B4020"/>
    <w:rsid w:val="00034A5B"/>
  </w:style>
  <w:style w:type="paragraph" w:customStyle="1" w:styleId="037F573434E64D71B23C378E741DA116">
    <w:name w:val="037F573434E64D71B23C378E741DA116"/>
    <w:rsid w:val="00034A5B"/>
  </w:style>
  <w:style w:type="paragraph" w:customStyle="1" w:styleId="0F6CF68159894D17818812805CA6A31B">
    <w:name w:val="0F6CF68159894D17818812805CA6A31B"/>
    <w:rsid w:val="00034A5B"/>
  </w:style>
  <w:style w:type="paragraph" w:customStyle="1" w:styleId="A29886F9D6BA45EF969816DC425C1A7A">
    <w:name w:val="A29886F9D6BA45EF969816DC425C1A7A"/>
    <w:rsid w:val="00034A5B"/>
  </w:style>
  <w:style w:type="paragraph" w:customStyle="1" w:styleId="A3AB40A5145943C78C203ABEE1419BB9">
    <w:name w:val="A3AB40A5145943C78C203ABEE1419BB9"/>
    <w:rsid w:val="00034A5B"/>
  </w:style>
  <w:style w:type="paragraph" w:customStyle="1" w:styleId="885B4D1A1D174246A94C7AAC5DE43903">
    <w:name w:val="885B4D1A1D174246A94C7AAC5DE43903"/>
    <w:rsid w:val="00034A5B"/>
  </w:style>
  <w:style w:type="paragraph" w:customStyle="1" w:styleId="99CF88455AAB43A4837259364F2ED9C8">
    <w:name w:val="99CF88455AAB43A4837259364F2ED9C8"/>
    <w:rsid w:val="00034A5B"/>
  </w:style>
  <w:style w:type="paragraph" w:customStyle="1" w:styleId="F0B65D89617F47558221C70820EE3DD6">
    <w:name w:val="F0B65D89617F47558221C70820EE3DD6"/>
    <w:rsid w:val="00034A5B"/>
  </w:style>
  <w:style w:type="paragraph" w:customStyle="1" w:styleId="C5A00CCECD074EB0BB7A4E1B63D3984A">
    <w:name w:val="C5A00CCECD074EB0BB7A4E1B63D3984A"/>
    <w:rsid w:val="00034A5B"/>
  </w:style>
  <w:style w:type="paragraph" w:customStyle="1" w:styleId="8114C156691E449B80DA02B17FCC5F64">
    <w:name w:val="8114C156691E449B80DA02B17FCC5F64"/>
    <w:rsid w:val="00034A5B"/>
  </w:style>
  <w:style w:type="paragraph" w:customStyle="1" w:styleId="044B68995E1E48D091B6156C7DDEBA6D">
    <w:name w:val="044B68995E1E48D091B6156C7DDEBA6D"/>
    <w:rsid w:val="00034A5B"/>
  </w:style>
  <w:style w:type="paragraph" w:customStyle="1" w:styleId="96FE011477094F0FBC786AF13867CF4F">
    <w:name w:val="96FE011477094F0FBC786AF13867CF4F"/>
    <w:rsid w:val="00034A5B"/>
  </w:style>
  <w:style w:type="paragraph" w:customStyle="1" w:styleId="D668CC9E665D461C88A8245B806FF387">
    <w:name w:val="D668CC9E665D461C88A8245B806FF387"/>
    <w:rsid w:val="00034A5B"/>
  </w:style>
  <w:style w:type="paragraph" w:customStyle="1" w:styleId="2931D8516E0742938201F558D7C35C29">
    <w:name w:val="2931D8516E0742938201F558D7C35C29"/>
    <w:rsid w:val="00034A5B"/>
  </w:style>
  <w:style w:type="paragraph" w:customStyle="1" w:styleId="7BD55E51688D4E6EB86895CF87DD2D99">
    <w:name w:val="7BD55E51688D4E6EB86895CF87DD2D99"/>
    <w:rsid w:val="00034A5B"/>
  </w:style>
  <w:style w:type="paragraph" w:customStyle="1" w:styleId="373CEE7D8DFD42E78A7F04BBF78A43AA">
    <w:name w:val="373CEE7D8DFD42E78A7F04BBF78A43AA"/>
    <w:rsid w:val="00034A5B"/>
  </w:style>
  <w:style w:type="paragraph" w:customStyle="1" w:styleId="656F306E63454724BAA09B458D784F8E">
    <w:name w:val="656F306E63454724BAA09B458D784F8E"/>
    <w:rsid w:val="00034A5B"/>
  </w:style>
  <w:style w:type="paragraph" w:customStyle="1" w:styleId="8044F1F0995543E3A7B6104EE55403DB">
    <w:name w:val="8044F1F0995543E3A7B6104EE55403DB"/>
    <w:rsid w:val="00034A5B"/>
  </w:style>
  <w:style w:type="paragraph" w:customStyle="1" w:styleId="D569D85ADC144B45BD948223F9502CB5">
    <w:name w:val="D569D85ADC144B45BD948223F9502CB5"/>
    <w:rsid w:val="00034A5B"/>
  </w:style>
  <w:style w:type="paragraph" w:customStyle="1" w:styleId="B4779349EDBE46E8B0DC8CFCA746E54B">
    <w:name w:val="B4779349EDBE46E8B0DC8CFCA746E54B"/>
    <w:rsid w:val="00034A5B"/>
  </w:style>
  <w:style w:type="paragraph" w:customStyle="1" w:styleId="90C133733B2E45EDB5B258D4C5C90704">
    <w:name w:val="90C133733B2E45EDB5B258D4C5C90704"/>
    <w:rsid w:val="00034A5B"/>
  </w:style>
  <w:style w:type="paragraph" w:customStyle="1" w:styleId="C5B71CC048F344D7A28FAD9DBEFF6DE8">
    <w:name w:val="C5B71CC048F344D7A28FAD9DBEFF6DE8"/>
    <w:rsid w:val="00034A5B"/>
  </w:style>
  <w:style w:type="paragraph" w:customStyle="1" w:styleId="40F71FE959BC491E99962C3941326AC7">
    <w:name w:val="40F71FE959BC491E99962C3941326AC7"/>
    <w:rsid w:val="00034A5B"/>
  </w:style>
  <w:style w:type="paragraph" w:customStyle="1" w:styleId="7C3581D574BB468482D2C776933046EE">
    <w:name w:val="7C3581D574BB468482D2C776933046EE"/>
    <w:rsid w:val="00034A5B"/>
  </w:style>
  <w:style w:type="paragraph" w:customStyle="1" w:styleId="E9A7221699EF4E7F8810CEB963A3E754">
    <w:name w:val="E9A7221699EF4E7F8810CEB963A3E754"/>
    <w:rsid w:val="00034A5B"/>
  </w:style>
  <w:style w:type="paragraph" w:customStyle="1" w:styleId="96A0B922BAED4C019225E92602E47292">
    <w:name w:val="96A0B922BAED4C019225E92602E47292"/>
    <w:rsid w:val="00034A5B"/>
  </w:style>
  <w:style w:type="paragraph" w:customStyle="1" w:styleId="52815036F7984813841102DEF0D76655">
    <w:name w:val="52815036F7984813841102DEF0D76655"/>
    <w:rsid w:val="00034A5B"/>
  </w:style>
  <w:style w:type="paragraph" w:customStyle="1" w:styleId="04A83580EE2C46F9AF54DDECACBB9398">
    <w:name w:val="04A83580EE2C46F9AF54DDECACBB9398"/>
    <w:rsid w:val="00034A5B"/>
  </w:style>
  <w:style w:type="paragraph" w:customStyle="1" w:styleId="478558ED22874263BB4F1A25FF37FDCA">
    <w:name w:val="478558ED22874263BB4F1A25FF37FDCA"/>
    <w:rsid w:val="00034A5B"/>
  </w:style>
  <w:style w:type="paragraph" w:customStyle="1" w:styleId="EF1CF941968F42D0BC3317EF7640CEC5">
    <w:name w:val="EF1CF941968F42D0BC3317EF7640CEC5"/>
    <w:rsid w:val="00034A5B"/>
  </w:style>
  <w:style w:type="paragraph" w:customStyle="1" w:styleId="B40C69A4AAEB4B10A3BF2B02F5C6674C">
    <w:name w:val="B40C69A4AAEB4B10A3BF2B02F5C6674C"/>
    <w:rsid w:val="00034A5B"/>
  </w:style>
  <w:style w:type="paragraph" w:customStyle="1" w:styleId="C85B0FF11AF74EC6B3C3089A40BFB00B">
    <w:name w:val="C85B0FF11AF74EC6B3C3089A40BFB00B"/>
    <w:rsid w:val="00034A5B"/>
  </w:style>
  <w:style w:type="paragraph" w:customStyle="1" w:styleId="46367AD8A3784F5D8A8F58DFD56C9476">
    <w:name w:val="46367AD8A3784F5D8A8F58DFD56C9476"/>
    <w:rsid w:val="00034A5B"/>
  </w:style>
  <w:style w:type="paragraph" w:customStyle="1" w:styleId="BB2D5A5DF942433A88BF7E0C89189836">
    <w:name w:val="BB2D5A5DF942433A88BF7E0C89189836"/>
    <w:rsid w:val="00034A5B"/>
  </w:style>
  <w:style w:type="paragraph" w:customStyle="1" w:styleId="E147F7788CA94342B7287B9E91B922DF">
    <w:name w:val="E147F7788CA94342B7287B9E91B922DF"/>
    <w:rsid w:val="00034A5B"/>
  </w:style>
  <w:style w:type="paragraph" w:customStyle="1" w:styleId="FC44BE56183646C395A51970A80BFADF">
    <w:name w:val="FC44BE56183646C395A51970A80BFADF"/>
    <w:rsid w:val="00034A5B"/>
  </w:style>
  <w:style w:type="paragraph" w:customStyle="1" w:styleId="8504D7565CA04734BF45FC7CC3E7430A">
    <w:name w:val="8504D7565CA04734BF45FC7CC3E7430A"/>
    <w:rsid w:val="00034A5B"/>
  </w:style>
  <w:style w:type="paragraph" w:customStyle="1" w:styleId="9789A970122A4089B8A69CC4E498C943">
    <w:name w:val="9789A970122A4089B8A69CC4E498C943"/>
    <w:rsid w:val="00034A5B"/>
  </w:style>
  <w:style w:type="paragraph" w:customStyle="1" w:styleId="329C8D4ABB024FB382EC9CBCC3552F85">
    <w:name w:val="329C8D4ABB024FB382EC9CBCC3552F85"/>
    <w:rsid w:val="00034A5B"/>
  </w:style>
  <w:style w:type="paragraph" w:customStyle="1" w:styleId="14A41A753316460385CA16563E0C7C11">
    <w:name w:val="14A41A753316460385CA16563E0C7C11"/>
    <w:rsid w:val="00034A5B"/>
  </w:style>
  <w:style w:type="paragraph" w:customStyle="1" w:styleId="DCB81AACF95944A9941700B4A506FB2E">
    <w:name w:val="DCB81AACF95944A9941700B4A506FB2E"/>
    <w:rsid w:val="00034A5B"/>
  </w:style>
  <w:style w:type="paragraph" w:customStyle="1" w:styleId="3755D4E8481246B38BB4ACF604290E4B">
    <w:name w:val="3755D4E8481246B38BB4ACF604290E4B"/>
    <w:rsid w:val="00034A5B"/>
  </w:style>
  <w:style w:type="paragraph" w:customStyle="1" w:styleId="EA2644DFA9BD4C77B3130E03CBBCA00E">
    <w:name w:val="EA2644DFA9BD4C77B3130E03CBBCA00E"/>
    <w:rsid w:val="00034A5B"/>
  </w:style>
  <w:style w:type="paragraph" w:customStyle="1" w:styleId="8D240EFCF6CD43B3918D907AFACF81B9">
    <w:name w:val="8D240EFCF6CD43B3918D907AFACF81B9"/>
    <w:rsid w:val="00034A5B"/>
  </w:style>
  <w:style w:type="paragraph" w:customStyle="1" w:styleId="EEC932AC720C4B6382D54DA65E2736EA">
    <w:name w:val="EEC932AC720C4B6382D54DA65E2736EA"/>
    <w:rsid w:val="00034A5B"/>
  </w:style>
  <w:style w:type="paragraph" w:customStyle="1" w:styleId="C9E01A8CB6C7479FBFA0112A1CE27932">
    <w:name w:val="C9E01A8CB6C7479FBFA0112A1CE27932"/>
    <w:rsid w:val="00034A5B"/>
  </w:style>
  <w:style w:type="paragraph" w:customStyle="1" w:styleId="BAF9410C9EA3489198DE162A4ADFCECF">
    <w:name w:val="BAF9410C9EA3489198DE162A4ADFCECF"/>
    <w:rsid w:val="00034A5B"/>
  </w:style>
  <w:style w:type="paragraph" w:customStyle="1" w:styleId="DC0FD81695ED4AABB5DE8348CD33245F">
    <w:name w:val="DC0FD81695ED4AABB5DE8348CD33245F"/>
    <w:rsid w:val="00034A5B"/>
  </w:style>
  <w:style w:type="paragraph" w:customStyle="1" w:styleId="43A1E3FF1D9342BD8AFF049ECD5DD3B2">
    <w:name w:val="43A1E3FF1D9342BD8AFF049ECD5DD3B2"/>
    <w:rsid w:val="00034A5B"/>
  </w:style>
  <w:style w:type="paragraph" w:customStyle="1" w:styleId="B69048C172494AEABFFB73853073729C">
    <w:name w:val="B69048C172494AEABFFB73853073729C"/>
    <w:rsid w:val="00034A5B"/>
  </w:style>
  <w:style w:type="paragraph" w:customStyle="1" w:styleId="01D903E0672C4EBE8F9721946ED4250D">
    <w:name w:val="01D903E0672C4EBE8F9721946ED4250D"/>
    <w:rsid w:val="00034A5B"/>
  </w:style>
  <w:style w:type="paragraph" w:customStyle="1" w:styleId="A701E6F49F254BE795A29F4458368A9A">
    <w:name w:val="A701E6F49F254BE795A29F4458368A9A"/>
    <w:rsid w:val="00034A5B"/>
  </w:style>
  <w:style w:type="paragraph" w:customStyle="1" w:styleId="CBD16F9EEADD421A9E31BD43B03FB667">
    <w:name w:val="CBD16F9EEADD421A9E31BD43B03FB667"/>
    <w:rsid w:val="00034A5B"/>
  </w:style>
  <w:style w:type="paragraph" w:customStyle="1" w:styleId="9F1A9B6FC6C04E638EC00FAF7B35AB3A">
    <w:name w:val="9F1A9B6FC6C04E638EC00FAF7B35AB3A"/>
    <w:rsid w:val="00034A5B"/>
  </w:style>
  <w:style w:type="paragraph" w:customStyle="1" w:styleId="CB0ADB15F4AF4A06A0520469FEEC6F09">
    <w:name w:val="CB0ADB15F4AF4A06A0520469FEEC6F09"/>
    <w:rsid w:val="00034A5B"/>
  </w:style>
  <w:style w:type="paragraph" w:customStyle="1" w:styleId="0E0BE52A8DDB499F96AC94FA2DE4FA13">
    <w:name w:val="0E0BE52A8DDB499F96AC94FA2DE4FA13"/>
    <w:rsid w:val="00034A5B"/>
  </w:style>
  <w:style w:type="paragraph" w:customStyle="1" w:styleId="DE1C1BB1E8E749939BA95774E48317AF">
    <w:name w:val="DE1C1BB1E8E749939BA95774E48317AF"/>
    <w:rsid w:val="00034A5B"/>
  </w:style>
  <w:style w:type="paragraph" w:customStyle="1" w:styleId="103E05F6900B48B2AFC57EA049588791">
    <w:name w:val="103E05F6900B48B2AFC57EA049588791"/>
    <w:rsid w:val="00034A5B"/>
  </w:style>
  <w:style w:type="paragraph" w:customStyle="1" w:styleId="831CCF0554554685B4CA8CE507C088D7">
    <w:name w:val="831CCF0554554685B4CA8CE507C088D7"/>
    <w:rsid w:val="00034A5B"/>
  </w:style>
  <w:style w:type="paragraph" w:customStyle="1" w:styleId="F7BF4773DCD14553BEC9FAA0CB8441DC">
    <w:name w:val="F7BF4773DCD14553BEC9FAA0CB8441DC"/>
    <w:rsid w:val="00034A5B"/>
  </w:style>
  <w:style w:type="paragraph" w:customStyle="1" w:styleId="292998CBA05249639429521338D99038">
    <w:name w:val="292998CBA05249639429521338D99038"/>
    <w:rsid w:val="00034A5B"/>
  </w:style>
  <w:style w:type="paragraph" w:customStyle="1" w:styleId="1E09BA6BE7644B508C30FC6226546CCE">
    <w:name w:val="1E09BA6BE7644B508C30FC6226546CCE"/>
    <w:rsid w:val="00034A5B"/>
  </w:style>
  <w:style w:type="paragraph" w:customStyle="1" w:styleId="42BB4649E54D4A418EE4234C3FFFF7DE">
    <w:name w:val="42BB4649E54D4A418EE4234C3FFFF7DE"/>
    <w:rsid w:val="00034A5B"/>
  </w:style>
  <w:style w:type="paragraph" w:customStyle="1" w:styleId="EB203F886CAF4A56935FF2B6BEFD240B">
    <w:name w:val="EB203F886CAF4A56935FF2B6BEFD240B"/>
    <w:rsid w:val="00034A5B"/>
  </w:style>
  <w:style w:type="paragraph" w:customStyle="1" w:styleId="555954FB5C2042A58CFC83EC4C09B37A">
    <w:name w:val="555954FB5C2042A58CFC83EC4C09B37A"/>
    <w:rsid w:val="00034A5B"/>
  </w:style>
  <w:style w:type="paragraph" w:customStyle="1" w:styleId="614F628F732F4BC4911AAE00BC629F6F">
    <w:name w:val="614F628F732F4BC4911AAE00BC629F6F"/>
    <w:rsid w:val="00034A5B"/>
  </w:style>
  <w:style w:type="paragraph" w:customStyle="1" w:styleId="835778D62CCC45FC88AA4B9D2DD887D7">
    <w:name w:val="835778D62CCC45FC88AA4B9D2DD887D7"/>
    <w:rsid w:val="00034A5B"/>
  </w:style>
  <w:style w:type="paragraph" w:customStyle="1" w:styleId="7D8917D22286430A815021AB52792B50">
    <w:name w:val="7D8917D22286430A815021AB52792B50"/>
    <w:rsid w:val="00034A5B"/>
  </w:style>
  <w:style w:type="paragraph" w:customStyle="1" w:styleId="74A798ED1BF2489A86101D0961D63930">
    <w:name w:val="74A798ED1BF2489A86101D0961D63930"/>
    <w:rsid w:val="00034A5B"/>
  </w:style>
  <w:style w:type="paragraph" w:customStyle="1" w:styleId="62B6BEFB0C2D4F0095BE590A0CC120EF">
    <w:name w:val="62B6BEFB0C2D4F0095BE590A0CC120EF"/>
    <w:rsid w:val="00034A5B"/>
  </w:style>
  <w:style w:type="paragraph" w:customStyle="1" w:styleId="ED4583FD8C0C4EC8804DCC2021590195">
    <w:name w:val="ED4583FD8C0C4EC8804DCC2021590195"/>
    <w:rsid w:val="00034A5B"/>
  </w:style>
  <w:style w:type="paragraph" w:customStyle="1" w:styleId="3A8C500875804658A1DB6007F2707D7B">
    <w:name w:val="3A8C500875804658A1DB6007F2707D7B"/>
    <w:rsid w:val="00034A5B"/>
  </w:style>
  <w:style w:type="paragraph" w:customStyle="1" w:styleId="1A1BA77C55DF4F90BB8CC88350980078">
    <w:name w:val="1A1BA77C55DF4F90BB8CC88350980078"/>
    <w:rsid w:val="00034A5B"/>
  </w:style>
  <w:style w:type="paragraph" w:customStyle="1" w:styleId="DED72C5B6B9949BDB149BB176F739679">
    <w:name w:val="DED72C5B6B9949BDB149BB176F739679"/>
    <w:rsid w:val="00034A5B"/>
  </w:style>
  <w:style w:type="paragraph" w:customStyle="1" w:styleId="04ECDCA98A5144268991B805A2D95C91">
    <w:name w:val="04ECDCA98A5144268991B805A2D95C91"/>
    <w:rsid w:val="00034A5B"/>
  </w:style>
  <w:style w:type="paragraph" w:customStyle="1" w:styleId="E21C76F16E2D40E6A50A15049BB8C5B1">
    <w:name w:val="E21C76F16E2D40E6A50A15049BB8C5B1"/>
    <w:rsid w:val="00034A5B"/>
  </w:style>
  <w:style w:type="paragraph" w:customStyle="1" w:styleId="40F5E4B6A4574F01A1E4AD48193CC2C8">
    <w:name w:val="40F5E4B6A4574F01A1E4AD48193CC2C8"/>
    <w:rsid w:val="00034A5B"/>
  </w:style>
  <w:style w:type="paragraph" w:customStyle="1" w:styleId="4A226EC53D7B40349116D093B63FB6C6">
    <w:name w:val="4A226EC53D7B40349116D093B63FB6C6"/>
    <w:rsid w:val="00034A5B"/>
  </w:style>
  <w:style w:type="paragraph" w:customStyle="1" w:styleId="AB4108CB204C4469A0368C93A66FA923">
    <w:name w:val="AB4108CB204C4469A0368C93A66FA923"/>
    <w:rsid w:val="00034A5B"/>
  </w:style>
  <w:style w:type="paragraph" w:customStyle="1" w:styleId="22E4FBC5A09047F1B15D29660B0A0D0C">
    <w:name w:val="22E4FBC5A09047F1B15D29660B0A0D0C"/>
    <w:rsid w:val="00034A5B"/>
  </w:style>
  <w:style w:type="paragraph" w:customStyle="1" w:styleId="0A056603D8254D97AEE533916215C149">
    <w:name w:val="0A056603D8254D97AEE533916215C149"/>
    <w:rsid w:val="00034A5B"/>
  </w:style>
  <w:style w:type="paragraph" w:customStyle="1" w:styleId="6F24F8FD372E4199835126A1925E50D1">
    <w:name w:val="6F24F8FD372E4199835126A1925E50D1"/>
    <w:rsid w:val="00034A5B"/>
  </w:style>
  <w:style w:type="paragraph" w:customStyle="1" w:styleId="43FE51FC8169455F9AD4C895A4D5EDBF">
    <w:name w:val="43FE51FC8169455F9AD4C895A4D5EDBF"/>
    <w:rsid w:val="00034A5B"/>
  </w:style>
  <w:style w:type="paragraph" w:customStyle="1" w:styleId="94D9B10E2E5048B2A1F6506DB7B04563">
    <w:name w:val="94D9B10E2E5048B2A1F6506DB7B04563"/>
    <w:rsid w:val="00034A5B"/>
  </w:style>
  <w:style w:type="paragraph" w:customStyle="1" w:styleId="1EE1FBDB797B4EAD9DC368A41848A740">
    <w:name w:val="1EE1FBDB797B4EAD9DC368A41848A740"/>
    <w:rsid w:val="00034A5B"/>
  </w:style>
  <w:style w:type="paragraph" w:customStyle="1" w:styleId="CF2178A7C7C14CB68765DE6D90C60BA9">
    <w:name w:val="CF2178A7C7C14CB68765DE6D90C60BA9"/>
    <w:rsid w:val="00034A5B"/>
  </w:style>
  <w:style w:type="paragraph" w:customStyle="1" w:styleId="CB1E969A3F5B4AE186B8E30AD5C48B9A">
    <w:name w:val="CB1E969A3F5B4AE186B8E30AD5C48B9A"/>
    <w:rsid w:val="00034A5B"/>
  </w:style>
  <w:style w:type="paragraph" w:customStyle="1" w:styleId="AF37702C87154C4E99045606B18B837B">
    <w:name w:val="AF37702C87154C4E99045606B18B837B"/>
    <w:rsid w:val="00034A5B"/>
  </w:style>
  <w:style w:type="paragraph" w:customStyle="1" w:styleId="0F6863B969404818AD2050338E2DAC4E">
    <w:name w:val="0F6863B969404818AD2050338E2DAC4E"/>
    <w:rsid w:val="00034A5B"/>
  </w:style>
  <w:style w:type="paragraph" w:customStyle="1" w:styleId="D0B9178C2BF846139288FA079DD51695">
    <w:name w:val="D0B9178C2BF846139288FA079DD51695"/>
    <w:rsid w:val="00034A5B"/>
  </w:style>
  <w:style w:type="paragraph" w:customStyle="1" w:styleId="481607EE8ABD4880BC20D659225D531C">
    <w:name w:val="481607EE8ABD4880BC20D659225D531C"/>
    <w:rsid w:val="00034A5B"/>
  </w:style>
  <w:style w:type="paragraph" w:customStyle="1" w:styleId="D0A913001454418287D4E0387E8CDB2A">
    <w:name w:val="D0A913001454418287D4E0387E8CDB2A"/>
    <w:rsid w:val="00034A5B"/>
  </w:style>
  <w:style w:type="paragraph" w:customStyle="1" w:styleId="656B6491C03C492098B9E8B5D4C5BE16">
    <w:name w:val="656B6491C03C492098B9E8B5D4C5BE16"/>
    <w:rsid w:val="00034A5B"/>
  </w:style>
  <w:style w:type="paragraph" w:customStyle="1" w:styleId="E1CF86E2F755431C96F0035341B19DA3">
    <w:name w:val="E1CF86E2F755431C96F0035341B19DA3"/>
    <w:rsid w:val="00034A5B"/>
  </w:style>
  <w:style w:type="paragraph" w:customStyle="1" w:styleId="75F0740673A948859B3D9D89583F4716">
    <w:name w:val="75F0740673A948859B3D9D89583F4716"/>
    <w:rsid w:val="00034A5B"/>
  </w:style>
  <w:style w:type="paragraph" w:customStyle="1" w:styleId="8FEFE7714E8A4EBDBF0CD71AF83A497C">
    <w:name w:val="8FEFE7714E8A4EBDBF0CD71AF83A497C"/>
    <w:rsid w:val="00034A5B"/>
  </w:style>
  <w:style w:type="paragraph" w:customStyle="1" w:styleId="C330F93A72CB41178595B39AC4014521">
    <w:name w:val="C330F93A72CB41178595B39AC4014521"/>
    <w:rsid w:val="00034A5B"/>
  </w:style>
  <w:style w:type="paragraph" w:customStyle="1" w:styleId="C19686C2161F42B6BFEC75D2E75EEF29">
    <w:name w:val="C19686C2161F42B6BFEC75D2E75EEF29"/>
    <w:rsid w:val="00034A5B"/>
  </w:style>
  <w:style w:type="paragraph" w:customStyle="1" w:styleId="62A9DA63B61C4D0184C4AEDD025C0CE2">
    <w:name w:val="62A9DA63B61C4D0184C4AEDD025C0CE2"/>
    <w:rsid w:val="00034A5B"/>
  </w:style>
  <w:style w:type="paragraph" w:customStyle="1" w:styleId="BD1A18FF32004C0098C70501320D0FA1">
    <w:name w:val="BD1A18FF32004C0098C70501320D0FA1"/>
    <w:rsid w:val="00034A5B"/>
  </w:style>
  <w:style w:type="paragraph" w:customStyle="1" w:styleId="8F6A82423F3F41C08E14BE4CF67E23C6">
    <w:name w:val="8F6A82423F3F41C08E14BE4CF67E23C6"/>
    <w:rsid w:val="00034A5B"/>
  </w:style>
  <w:style w:type="paragraph" w:customStyle="1" w:styleId="71061622975A407C80D1D6517C9D161E">
    <w:name w:val="71061622975A407C80D1D6517C9D161E"/>
    <w:rsid w:val="00034A5B"/>
  </w:style>
  <w:style w:type="paragraph" w:customStyle="1" w:styleId="36F700C8DA9D4FA388AAB36204222A46">
    <w:name w:val="36F700C8DA9D4FA388AAB36204222A46"/>
    <w:rsid w:val="00034A5B"/>
  </w:style>
  <w:style w:type="paragraph" w:customStyle="1" w:styleId="08AC3146F507483C832AAC4187C9BEC7">
    <w:name w:val="08AC3146F507483C832AAC4187C9BEC7"/>
    <w:rsid w:val="00034A5B"/>
  </w:style>
  <w:style w:type="paragraph" w:customStyle="1" w:styleId="A2069C863EDC44C49BF687F2BEEC075C">
    <w:name w:val="A2069C863EDC44C49BF687F2BEEC075C"/>
    <w:rsid w:val="00034A5B"/>
  </w:style>
  <w:style w:type="paragraph" w:customStyle="1" w:styleId="CCDC7824520F41198880F1135A488664">
    <w:name w:val="CCDC7824520F41198880F1135A488664"/>
    <w:rsid w:val="00034A5B"/>
  </w:style>
  <w:style w:type="paragraph" w:customStyle="1" w:styleId="C56263CDEC41467696EACCCA3FADA0B8">
    <w:name w:val="C56263CDEC41467696EACCCA3FADA0B8"/>
    <w:rsid w:val="00034A5B"/>
  </w:style>
  <w:style w:type="paragraph" w:customStyle="1" w:styleId="F2F7FECF3C59407EBF48E1EF37B1CEF0">
    <w:name w:val="F2F7FECF3C59407EBF48E1EF37B1CEF0"/>
    <w:rsid w:val="00034A5B"/>
  </w:style>
  <w:style w:type="paragraph" w:customStyle="1" w:styleId="F89B049B9D03492B9254A8AC5007B954">
    <w:name w:val="F89B049B9D03492B9254A8AC5007B954"/>
    <w:rsid w:val="00034A5B"/>
  </w:style>
  <w:style w:type="paragraph" w:customStyle="1" w:styleId="76EA3C71E1934E79989A4C0582BD37BA">
    <w:name w:val="76EA3C71E1934E79989A4C0582BD37BA"/>
    <w:rsid w:val="00034A5B"/>
  </w:style>
  <w:style w:type="paragraph" w:customStyle="1" w:styleId="E6AC8B1FD4584F87934D815021264011">
    <w:name w:val="E6AC8B1FD4584F87934D815021264011"/>
    <w:rsid w:val="00034A5B"/>
  </w:style>
  <w:style w:type="paragraph" w:customStyle="1" w:styleId="F6536DE582C04E55A4518250A52BF964">
    <w:name w:val="F6536DE582C04E55A4518250A52BF964"/>
    <w:rsid w:val="00034A5B"/>
  </w:style>
  <w:style w:type="paragraph" w:customStyle="1" w:styleId="401C119B264740849D0EAB7992667776">
    <w:name w:val="401C119B264740849D0EAB7992667776"/>
    <w:rsid w:val="00034A5B"/>
  </w:style>
  <w:style w:type="paragraph" w:customStyle="1" w:styleId="DFD13CC4CECD470AA14684154DAB8919">
    <w:name w:val="DFD13CC4CECD470AA14684154DAB8919"/>
    <w:rsid w:val="00034A5B"/>
  </w:style>
  <w:style w:type="paragraph" w:customStyle="1" w:styleId="5340DC464F3F4B94B48492BA0102A835">
    <w:name w:val="5340DC464F3F4B94B48492BA0102A835"/>
    <w:rsid w:val="00034A5B"/>
  </w:style>
  <w:style w:type="paragraph" w:customStyle="1" w:styleId="487F6C045FF0416AB16120445AD08CC5">
    <w:name w:val="487F6C045FF0416AB16120445AD08CC5"/>
    <w:rsid w:val="00034A5B"/>
  </w:style>
  <w:style w:type="paragraph" w:customStyle="1" w:styleId="20EB29D8F2B34EB3B157985420DF8892">
    <w:name w:val="20EB29D8F2B34EB3B157985420DF8892"/>
    <w:rsid w:val="00034A5B"/>
  </w:style>
  <w:style w:type="paragraph" w:customStyle="1" w:styleId="7F5BD5A9506E4944AA0201C3B853F9F0">
    <w:name w:val="7F5BD5A9506E4944AA0201C3B853F9F0"/>
    <w:rsid w:val="00034A5B"/>
  </w:style>
  <w:style w:type="paragraph" w:customStyle="1" w:styleId="C84F0BDB36274CA396FBB9EF7368D846">
    <w:name w:val="C84F0BDB36274CA396FBB9EF7368D846"/>
    <w:rsid w:val="00034A5B"/>
  </w:style>
  <w:style w:type="paragraph" w:customStyle="1" w:styleId="BF633D5669814C508AB2D6FDB7C3C678">
    <w:name w:val="BF633D5669814C508AB2D6FDB7C3C678"/>
    <w:rsid w:val="00034A5B"/>
  </w:style>
  <w:style w:type="paragraph" w:customStyle="1" w:styleId="BDC0186511E6445786B558A5C93C916E">
    <w:name w:val="BDC0186511E6445786B558A5C93C916E"/>
    <w:rsid w:val="00034A5B"/>
  </w:style>
  <w:style w:type="paragraph" w:customStyle="1" w:styleId="841D67C08EFB443289EEE08640ED933E">
    <w:name w:val="841D67C08EFB443289EEE08640ED933E"/>
    <w:rsid w:val="00034A5B"/>
  </w:style>
  <w:style w:type="paragraph" w:customStyle="1" w:styleId="84504BB83E054CEDB1475A5D69A870BB">
    <w:name w:val="84504BB83E054CEDB1475A5D69A870BB"/>
    <w:rsid w:val="00034A5B"/>
  </w:style>
  <w:style w:type="paragraph" w:customStyle="1" w:styleId="DBF059C4BECE496982AEC0F94B9E1915">
    <w:name w:val="DBF059C4BECE496982AEC0F94B9E1915"/>
    <w:rsid w:val="00034A5B"/>
  </w:style>
  <w:style w:type="paragraph" w:customStyle="1" w:styleId="9FB601066BDE4F70889B72841F386B5B">
    <w:name w:val="9FB601066BDE4F70889B72841F386B5B"/>
    <w:rsid w:val="00034A5B"/>
  </w:style>
  <w:style w:type="paragraph" w:customStyle="1" w:styleId="C532594965094CC881ABCEBEA6EF26F6">
    <w:name w:val="C532594965094CC881ABCEBEA6EF26F6"/>
    <w:rsid w:val="00034A5B"/>
  </w:style>
  <w:style w:type="paragraph" w:customStyle="1" w:styleId="8CF388737C0343E29E97AD33DBE7E006">
    <w:name w:val="8CF388737C0343E29E97AD33DBE7E006"/>
    <w:rsid w:val="00034A5B"/>
  </w:style>
  <w:style w:type="paragraph" w:customStyle="1" w:styleId="7416F50416EF48C8B8A2C553804B26ED">
    <w:name w:val="7416F50416EF48C8B8A2C553804B26ED"/>
    <w:rsid w:val="00034A5B"/>
  </w:style>
  <w:style w:type="paragraph" w:customStyle="1" w:styleId="D38A42936D084584AA1F4639D3A99474">
    <w:name w:val="D38A42936D084584AA1F4639D3A99474"/>
    <w:rsid w:val="00034A5B"/>
  </w:style>
  <w:style w:type="paragraph" w:customStyle="1" w:styleId="E64736E816F94BE98D6CCA21B46F0516">
    <w:name w:val="E64736E816F94BE98D6CCA21B46F0516"/>
    <w:rsid w:val="00034A5B"/>
  </w:style>
  <w:style w:type="paragraph" w:customStyle="1" w:styleId="15CA610FA9FA491DB8264BE42944F003">
    <w:name w:val="15CA610FA9FA491DB8264BE42944F003"/>
    <w:rsid w:val="00034A5B"/>
  </w:style>
  <w:style w:type="paragraph" w:customStyle="1" w:styleId="51110428AE0B456DBA436265AD365D51">
    <w:name w:val="51110428AE0B456DBA436265AD365D51"/>
    <w:rsid w:val="00034A5B"/>
  </w:style>
  <w:style w:type="paragraph" w:customStyle="1" w:styleId="6F24187DE4964116B46259BD8E90302B">
    <w:name w:val="6F24187DE4964116B46259BD8E90302B"/>
    <w:rsid w:val="00034A5B"/>
  </w:style>
  <w:style w:type="paragraph" w:customStyle="1" w:styleId="A8637DC7B26448C9B25DBED37753D92C">
    <w:name w:val="A8637DC7B26448C9B25DBED37753D92C"/>
    <w:rsid w:val="00034A5B"/>
  </w:style>
  <w:style w:type="paragraph" w:customStyle="1" w:styleId="2215FDA258F9465A8620CA4F19DC1257">
    <w:name w:val="2215FDA258F9465A8620CA4F19DC1257"/>
    <w:rsid w:val="00034A5B"/>
  </w:style>
  <w:style w:type="paragraph" w:customStyle="1" w:styleId="CCD4E3FE14CF4A52B2192697F227A514">
    <w:name w:val="CCD4E3FE14CF4A52B2192697F227A514"/>
    <w:rsid w:val="00034A5B"/>
  </w:style>
  <w:style w:type="paragraph" w:customStyle="1" w:styleId="2BBE0F63619748FF8A21E53E6E6CC37C">
    <w:name w:val="2BBE0F63619748FF8A21E53E6E6CC37C"/>
    <w:rsid w:val="00034A5B"/>
  </w:style>
  <w:style w:type="paragraph" w:customStyle="1" w:styleId="42B9F9167517403D8A6D3F5B24667FE5">
    <w:name w:val="42B9F9167517403D8A6D3F5B24667FE5"/>
    <w:rsid w:val="00034A5B"/>
  </w:style>
  <w:style w:type="paragraph" w:customStyle="1" w:styleId="15A23703C36A46CD83AC0616B9C85C56">
    <w:name w:val="15A23703C36A46CD83AC0616B9C85C56"/>
    <w:rsid w:val="00034A5B"/>
  </w:style>
  <w:style w:type="paragraph" w:customStyle="1" w:styleId="541457B3D696437CBF8764FBE48E8488">
    <w:name w:val="541457B3D696437CBF8764FBE48E8488"/>
    <w:rsid w:val="00034A5B"/>
  </w:style>
  <w:style w:type="paragraph" w:customStyle="1" w:styleId="13B4C8F66F154F6C9D56B8609B2C45A6">
    <w:name w:val="13B4C8F66F154F6C9D56B8609B2C45A6"/>
    <w:rsid w:val="00034A5B"/>
  </w:style>
  <w:style w:type="paragraph" w:customStyle="1" w:styleId="B99324E7C89E423FBAC53B9AA57F9FCB">
    <w:name w:val="B99324E7C89E423FBAC53B9AA57F9FCB"/>
    <w:rsid w:val="00034A5B"/>
  </w:style>
  <w:style w:type="paragraph" w:customStyle="1" w:styleId="5E30C6957A51420790657B01BCB59C3F">
    <w:name w:val="5E30C6957A51420790657B01BCB59C3F"/>
    <w:rsid w:val="00034A5B"/>
  </w:style>
  <w:style w:type="paragraph" w:customStyle="1" w:styleId="071949F0D5A142788941BA4F0DEF9EAB">
    <w:name w:val="071949F0D5A142788941BA4F0DEF9EAB"/>
    <w:rsid w:val="00034A5B"/>
  </w:style>
  <w:style w:type="paragraph" w:customStyle="1" w:styleId="F87B7D9702794B46BE4012CD50B9D941">
    <w:name w:val="F87B7D9702794B46BE4012CD50B9D941"/>
    <w:rsid w:val="00034A5B"/>
  </w:style>
  <w:style w:type="paragraph" w:customStyle="1" w:styleId="1DED8EA746C34D86B3AF4C015A66C5FE">
    <w:name w:val="1DED8EA746C34D86B3AF4C015A66C5FE"/>
    <w:rsid w:val="00034A5B"/>
  </w:style>
  <w:style w:type="paragraph" w:customStyle="1" w:styleId="48AB92B1C75741E7933B00FC8C5FEF12">
    <w:name w:val="48AB92B1C75741E7933B00FC8C5FEF12"/>
    <w:rsid w:val="00034A5B"/>
  </w:style>
  <w:style w:type="paragraph" w:customStyle="1" w:styleId="04EEF9432E0C4F5C947F0BB0D35A01AB">
    <w:name w:val="04EEF9432E0C4F5C947F0BB0D35A01AB"/>
    <w:rsid w:val="00034A5B"/>
  </w:style>
  <w:style w:type="paragraph" w:customStyle="1" w:styleId="05051807F9CE4A4B83ACE4021503AF8F">
    <w:name w:val="05051807F9CE4A4B83ACE4021503AF8F"/>
    <w:rsid w:val="00034A5B"/>
  </w:style>
  <w:style w:type="paragraph" w:customStyle="1" w:styleId="F62E98427A9545C99D5C936039A0AE2B">
    <w:name w:val="F62E98427A9545C99D5C936039A0AE2B"/>
    <w:rsid w:val="00034A5B"/>
  </w:style>
  <w:style w:type="paragraph" w:customStyle="1" w:styleId="C0403B08BC884C33BC7D438921D52A77">
    <w:name w:val="C0403B08BC884C33BC7D438921D52A77"/>
    <w:rsid w:val="00034A5B"/>
  </w:style>
  <w:style w:type="paragraph" w:customStyle="1" w:styleId="7F66ECC3AAC646D9A85A84CD66BF5455">
    <w:name w:val="7F66ECC3AAC646D9A85A84CD66BF5455"/>
    <w:rsid w:val="00034A5B"/>
  </w:style>
  <w:style w:type="paragraph" w:customStyle="1" w:styleId="871799D89A604CA098969F5A0086EFCF">
    <w:name w:val="871799D89A604CA098969F5A0086EFCF"/>
    <w:rsid w:val="00034A5B"/>
  </w:style>
  <w:style w:type="paragraph" w:customStyle="1" w:styleId="248D4C18C54840D1BDACA3AA97806FC1">
    <w:name w:val="248D4C18C54840D1BDACA3AA97806FC1"/>
    <w:rsid w:val="00034A5B"/>
  </w:style>
  <w:style w:type="paragraph" w:customStyle="1" w:styleId="921BF61FBD8744AF8BA19CE0DC8647FC">
    <w:name w:val="921BF61FBD8744AF8BA19CE0DC8647FC"/>
    <w:rsid w:val="00034A5B"/>
  </w:style>
  <w:style w:type="paragraph" w:customStyle="1" w:styleId="1C792E75A001433293D7DCDAC7F746F9">
    <w:name w:val="1C792E75A001433293D7DCDAC7F746F9"/>
    <w:rsid w:val="00034A5B"/>
  </w:style>
  <w:style w:type="paragraph" w:customStyle="1" w:styleId="D3A7C6C1A6174C2589DCF3873FEB115D">
    <w:name w:val="D3A7C6C1A6174C2589DCF3873FEB115D"/>
    <w:rsid w:val="00034A5B"/>
  </w:style>
  <w:style w:type="paragraph" w:customStyle="1" w:styleId="A83A5BB3BABD47469A39E01E1C3C4290">
    <w:name w:val="A83A5BB3BABD47469A39E01E1C3C4290"/>
    <w:rsid w:val="00034A5B"/>
  </w:style>
  <w:style w:type="paragraph" w:customStyle="1" w:styleId="78360FBBE4474BD5950B1CF48CE8F329">
    <w:name w:val="78360FBBE4474BD5950B1CF48CE8F329"/>
    <w:rsid w:val="00034A5B"/>
  </w:style>
  <w:style w:type="paragraph" w:customStyle="1" w:styleId="3B5B63AB37474552A6787EF75584010B">
    <w:name w:val="3B5B63AB37474552A6787EF75584010B"/>
    <w:rsid w:val="00034A5B"/>
  </w:style>
  <w:style w:type="paragraph" w:customStyle="1" w:styleId="ED18471EFC11418EBF3474BC79FC3728">
    <w:name w:val="ED18471EFC11418EBF3474BC79FC3728"/>
    <w:rsid w:val="00034A5B"/>
  </w:style>
  <w:style w:type="paragraph" w:customStyle="1" w:styleId="47C0ED6BAECC483FA6E600AFBDCE905F">
    <w:name w:val="47C0ED6BAECC483FA6E600AFBDCE905F"/>
    <w:rsid w:val="00034A5B"/>
  </w:style>
  <w:style w:type="paragraph" w:customStyle="1" w:styleId="54AB2DAC0E23421D8F936345800D3861">
    <w:name w:val="54AB2DAC0E23421D8F936345800D3861"/>
    <w:rsid w:val="00034A5B"/>
  </w:style>
  <w:style w:type="paragraph" w:customStyle="1" w:styleId="D8CE39F71B60435A8B8B6C22C1FC9C10">
    <w:name w:val="D8CE39F71B60435A8B8B6C22C1FC9C10"/>
    <w:rsid w:val="00034A5B"/>
  </w:style>
  <w:style w:type="paragraph" w:customStyle="1" w:styleId="32EFC5D7B8D747DE8B65552C76326248">
    <w:name w:val="32EFC5D7B8D747DE8B65552C76326248"/>
    <w:rsid w:val="00034A5B"/>
  </w:style>
  <w:style w:type="paragraph" w:customStyle="1" w:styleId="21A9D5C00A8C4B2793110BF0979400A4">
    <w:name w:val="21A9D5C00A8C4B2793110BF0979400A4"/>
    <w:rsid w:val="00034A5B"/>
  </w:style>
  <w:style w:type="paragraph" w:customStyle="1" w:styleId="A3412A0FB7B9463296722B85B5892F3D">
    <w:name w:val="A3412A0FB7B9463296722B85B5892F3D"/>
    <w:rsid w:val="00034A5B"/>
  </w:style>
  <w:style w:type="paragraph" w:customStyle="1" w:styleId="75B16D45F55E4F28BED5A59083436035">
    <w:name w:val="75B16D45F55E4F28BED5A59083436035"/>
    <w:rsid w:val="00034A5B"/>
  </w:style>
  <w:style w:type="paragraph" w:customStyle="1" w:styleId="6D972B3896D64EAB9C3424BB0B317D91">
    <w:name w:val="6D972B3896D64EAB9C3424BB0B317D91"/>
    <w:rsid w:val="00034A5B"/>
  </w:style>
  <w:style w:type="paragraph" w:customStyle="1" w:styleId="B3FF9DC249004891B1D58714307BBADF">
    <w:name w:val="B3FF9DC249004891B1D58714307BBADF"/>
    <w:rsid w:val="00034A5B"/>
  </w:style>
  <w:style w:type="paragraph" w:customStyle="1" w:styleId="122DB608373347449C9B0B8769D33858">
    <w:name w:val="122DB608373347449C9B0B8769D33858"/>
    <w:rsid w:val="00034A5B"/>
  </w:style>
  <w:style w:type="paragraph" w:customStyle="1" w:styleId="CB196866DD3441778715C2B324BBFA94">
    <w:name w:val="CB196866DD3441778715C2B324BBFA94"/>
    <w:rsid w:val="00034A5B"/>
  </w:style>
  <w:style w:type="paragraph" w:customStyle="1" w:styleId="48E915506CFB47B98A3D8FD9E984F9F7">
    <w:name w:val="48E915506CFB47B98A3D8FD9E984F9F7"/>
    <w:rsid w:val="00034A5B"/>
  </w:style>
  <w:style w:type="paragraph" w:customStyle="1" w:styleId="FB980B614510420B8493D4F94651BE35">
    <w:name w:val="FB980B614510420B8493D4F94651BE35"/>
    <w:rsid w:val="00034A5B"/>
  </w:style>
  <w:style w:type="paragraph" w:customStyle="1" w:styleId="4EC807722EF24D54BD9139B1996A5AFF">
    <w:name w:val="4EC807722EF24D54BD9139B1996A5AFF"/>
    <w:rsid w:val="00034A5B"/>
  </w:style>
  <w:style w:type="paragraph" w:customStyle="1" w:styleId="AC086F531287454798FF96818FB25F5E">
    <w:name w:val="AC086F531287454798FF96818FB25F5E"/>
    <w:rsid w:val="00034A5B"/>
  </w:style>
  <w:style w:type="paragraph" w:customStyle="1" w:styleId="C7FE50A7F05C450486CC298AD1B75D1E">
    <w:name w:val="C7FE50A7F05C450486CC298AD1B75D1E"/>
    <w:rsid w:val="00034A5B"/>
  </w:style>
  <w:style w:type="paragraph" w:customStyle="1" w:styleId="0AAE6FFB6FA44EF89E1029F5A6C5034D">
    <w:name w:val="0AAE6FFB6FA44EF89E1029F5A6C5034D"/>
    <w:rsid w:val="00034A5B"/>
  </w:style>
  <w:style w:type="paragraph" w:customStyle="1" w:styleId="F31493AC01AD45CE94378BA3F292D249">
    <w:name w:val="F31493AC01AD45CE94378BA3F292D249"/>
    <w:rsid w:val="00034A5B"/>
  </w:style>
  <w:style w:type="paragraph" w:customStyle="1" w:styleId="0B58E3610DB14BCF9C7B49185B42ED67">
    <w:name w:val="0B58E3610DB14BCF9C7B49185B42ED67"/>
    <w:rsid w:val="00034A5B"/>
  </w:style>
  <w:style w:type="paragraph" w:customStyle="1" w:styleId="6ADD95B325F84630A08C8E369A245AD6">
    <w:name w:val="6ADD95B325F84630A08C8E369A245AD6"/>
    <w:rsid w:val="00034A5B"/>
  </w:style>
  <w:style w:type="paragraph" w:customStyle="1" w:styleId="709A443B8DEF40F2B87DAE8F9C4D6C87">
    <w:name w:val="709A443B8DEF40F2B87DAE8F9C4D6C87"/>
    <w:rsid w:val="00034A5B"/>
  </w:style>
  <w:style w:type="paragraph" w:customStyle="1" w:styleId="005B17BDBE414E2282CB262EAD22324B">
    <w:name w:val="005B17BDBE414E2282CB262EAD22324B"/>
    <w:rsid w:val="00034A5B"/>
  </w:style>
  <w:style w:type="paragraph" w:customStyle="1" w:styleId="696B5F13E1114171BCE59F9047D2B9AF">
    <w:name w:val="696B5F13E1114171BCE59F9047D2B9AF"/>
    <w:rsid w:val="00034A5B"/>
  </w:style>
  <w:style w:type="paragraph" w:customStyle="1" w:styleId="7CFF45ADBE0C47578C96BAA566652F8E">
    <w:name w:val="7CFF45ADBE0C47578C96BAA566652F8E"/>
    <w:rsid w:val="00034A5B"/>
  </w:style>
  <w:style w:type="paragraph" w:customStyle="1" w:styleId="D93B9097B6274161B897B6BB799198AB">
    <w:name w:val="D93B9097B6274161B897B6BB799198AB"/>
    <w:rsid w:val="00034A5B"/>
  </w:style>
  <w:style w:type="paragraph" w:customStyle="1" w:styleId="D07EE4EBC2744087B8F7214D2381EE8E">
    <w:name w:val="D07EE4EBC2744087B8F7214D2381EE8E"/>
    <w:rsid w:val="00034A5B"/>
  </w:style>
  <w:style w:type="paragraph" w:customStyle="1" w:styleId="86E720CEE0A84ED4B0F64E99034A9764">
    <w:name w:val="86E720CEE0A84ED4B0F64E99034A9764"/>
    <w:rsid w:val="00034A5B"/>
  </w:style>
  <w:style w:type="paragraph" w:customStyle="1" w:styleId="33D10D55521E4749A01BA5C316FF0967">
    <w:name w:val="33D10D55521E4749A01BA5C316FF0967"/>
    <w:rsid w:val="00034A5B"/>
  </w:style>
  <w:style w:type="paragraph" w:customStyle="1" w:styleId="5AF467DA3C8A486DA40E5BB9400A337A">
    <w:name w:val="5AF467DA3C8A486DA40E5BB9400A337A"/>
    <w:rsid w:val="00034A5B"/>
  </w:style>
  <w:style w:type="paragraph" w:customStyle="1" w:styleId="9FD7F2E8A6214AFE9650B617DB5F7450">
    <w:name w:val="9FD7F2E8A6214AFE9650B617DB5F7450"/>
    <w:rsid w:val="00034A5B"/>
  </w:style>
  <w:style w:type="paragraph" w:customStyle="1" w:styleId="3B9A3106722C41EC9BF875A929E1515D">
    <w:name w:val="3B9A3106722C41EC9BF875A929E1515D"/>
    <w:rsid w:val="00034A5B"/>
  </w:style>
  <w:style w:type="paragraph" w:customStyle="1" w:styleId="341BBA59566E43C7BA5E8A1AAB3BFBCD">
    <w:name w:val="341BBA59566E43C7BA5E8A1AAB3BFBCD"/>
    <w:rsid w:val="00034A5B"/>
  </w:style>
  <w:style w:type="paragraph" w:customStyle="1" w:styleId="8D65021E29D8418DAE51FA2C9714689F">
    <w:name w:val="8D65021E29D8418DAE51FA2C9714689F"/>
    <w:rsid w:val="00034A5B"/>
  </w:style>
  <w:style w:type="paragraph" w:customStyle="1" w:styleId="1C778DD3B39444658F1CC5D910C2A100">
    <w:name w:val="1C778DD3B39444658F1CC5D910C2A100"/>
    <w:rsid w:val="00034A5B"/>
  </w:style>
  <w:style w:type="paragraph" w:customStyle="1" w:styleId="C135FDD41B174088A8E9455EC1497CF6">
    <w:name w:val="C135FDD41B174088A8E9455EC1497CF6"/>
    <w:rsid w:val="00034A5B"/>
  </w:style>
  <w:style w:type="paragraph" w:customStyle="1" w:styleId="FCC3DB6D837D445BA37F894C342B40A9">
    <w:name w:val="FCC3DB6D837D445BA37F894C342B40A9"/>
    <w:rsid w:val="00034A5B"/>
  </w:style>
  <w:style w:type="paragraph" w:customStyle="1" w:styleId="EF97EC9150C04912AB16E462F6873652">
    <w:name w:val="EF97EC9150C04912AB16E462F6873652"/>
    <w:rsid w:val="00034A5B"/>
  </w:style>
  <w:style w:type="paragraph" w:customStyle="1" w:styleId="D011B00B2C894ED3A3D35331185EB24A">
    <w:name w:val="D011B00B2C894ED3A3D35331185EB24A"/>
    <w:rsid w:val="00034A5B"/>
  </w:style>
  <w:style w:type="paragraph" w:customStyle="1" w:styleId="F53ACB1CE76B4AD784FA22D73253B356">
    <w:name w:val="F53ACB1CE76B4AD784FA22D73253B356"/>
    <w:rsid w:val="00034A5B"/>
  </w:style>
  <w:style w:type="paragraph" w:customStyle="1" w:styleId="289110BD70A4456C9E7B3D97352C82B6">
    <w:name w:val="289110BD70A4456C9E7B3D97352C82B6"/>
    <w:rsid w:val="00034A5B"/>
  </w:style>
  <w:style w:type="paragraph" w:customStyle="1" w:styleId="08F8534D0CAA4B94A956C218C7EA1A5A">
    <w:name w:val="08F8534D0CAA4B94A956C218C7EA1A5A"/>
    <w:rsid w:val="00034A5B"/>
  </w:style>
  <w:style w:type="paragraph" w:customStyle="1" w:styleId="6B234D92A6A74446B2C922B4DD4DEB12">
    <w:name w:val="6B234D92A6A74446B2C922B4DD4DEB12"/>
    <w:rsid w:val="00034A5B"/>
  </w:style>
  <w:style w:type="paragraph" w:customStyle="1" w:styleId="FF7EB8B8EB404EEF824AF95F475FC634">
    <w:name w:val="FF7EB8B8EB404EEF824AF95F475FC634"/>
    <w:rsid w:val="00034A5B"/>
  </w:style>
  <w:style w:type="paragraph" w:customStyle="1" w:styleId="E4EBF3416F84496799797D6EC328619A">
    <w:name w:val="E4EBF3416F84496799797D6EC328619A"/>
    <w:rsid w:val="00034A5B"/>
  </w:style>
  <w:style w:type="paragraph" w:customStyle="1" w:styleId="8F7D5C577D10413D9E55714E5F770FD6">
    <w:name w:val="8F7D5C577D10413D9E55714E5F770FD6"/>
    <w:rsid w:val="00034A5B"/>
  </w:style>
  <w:style w:type="paragraph" w:customStyle="1" w:styleId="36325C20ED0A436BB90E7C5BEF26ECFE">
    <w:name w:val="36325C20ED0A436BB90E7C5BEF26ECFE"/>
    <w:rsid w:val="00034A5B"/>
  </w:style>
  <w:style w:type="paragraph" w:customStyle="1" w:styleId="E403810343BD4DEDA96775F486EA8C5D">
    <w:name w:val="E403810343BD4DEDA96775F486EA8C5D"/>
    <w:rsid w:val="00034A5B"/>
  </w:style>
  <w:style w:type="paragraph" w:customStyle="1" w:styleId="1C87709820B24EE694D574C8859D70A6">
    <w:name w:val="1C87709820B24EE694D574C8859D70A6"/>
    <w:rsid w:val="00034A5B"/>
  </w:style>
  <w:style w:type="paragraph" w:customStyle="1" w:styleId="C95C9A9C6F09407E8AF62BFF7559C61D">
    <w:name w:val="C95C9A9C6F09407E8AF62BFF7559C61D"/>
    <w:rsid w:val="00034A5B"/>
  </w:style>
  <w:style w:type="paragraph" w:customStyle="1" w:styleId="072A80F638DD488B9D11845662F63BBD">
    <w:name w:val="072A80F638DD488B9D11845662F63BBD"/>
    <w:rsid w:val="00034A5B"/>
  </w:style>
  <w:style w:type="paragraph" w:customStyle="1" w:styleId="C1F9A5B111B9492AB325861F11325335">
    <w:name w:val="C1F9A5B111B9492AB325861F11325335"/>
    <w:rsid w:val="00034A5B"/>
  </w:style>
  <w:style w:type="paragraph" w:customStyle="1" w:styleId="1A30BCAF55EB4327A1250C3FCD9938B2">
    <w:name w:val="1A30BCAF55EB4327A1250C3FCD9938B2"/>
    <w:rsid w:val="00034A5B"/>
  </w:style>
  <w:style w:type="paragraph" w:customStyle="1" w:styleId="C932CB787F3A4183BE604F7F325409D4">
    <w:name w:val="C932CB787F3A4183BE604F7F325409D4"/>
    <w:rsid w:val="00034A5B"/>
  </w:style>
  <w:style w:type="paragraph" w:customStyle="1" w:styleId="3E298B8EC7F94BC7B159C4295E67191C">
    <w:name w:val="3E298B8EC7F94BC7B159C4295E67191C"/>
    <w:rsid w:val="00034A5B"/>
  </w:style>
  <w:style w:type="paragraph" w:customStyle="1" w:styleId="B2E4D542FEA140F1BD9DB4C6E4AE02EE">
    <w:name w:val="B2E4D542FEA140F1BD9DB4C6E4AE02EE"/>
    <w:rsid w:val="00034A5B"/>
  </w:style>
  <w:style w:type="paragraph" w:customStyle="1" w:styleId="D4F67D128B87469E8E7345CD29839E8E">
    <w:name w:val="D4F67D128B87469E8E7345CD29839E8E"/>
    <w:rsid w:val="00034A5B"/>
  </w:style>
  <w:style w:type="paragraph" w:customStyle="1" w:styleId="E6E18D387DCE40018C98DFC62292BB34">
    <w:name w:val="E6E18D387DCE40018C98DFC62292BB34"/>
    <w:rsid w:val="00034A5B"/>
  </w:style>
  <w:style w:type="paragraph" w:customStyle="1" w:styleId="209583BD0DC247D582702F00DBD26B30">
    <w:name w:val="209583BD0DC247D582702F00DBD26B30"/>
    <w:rsid w:val="00034A5B"/>
  </w:style>
  <w:style w:type="paragraph" w:customStyle="1" w:styleId="E8AA2D387A814E10924A6766E7A6D6D5">
    <w:name w:val="E8AA2D387A814E10924A6766E7A6D6D5"/>
    <w:rsid w:val="00034A5B"/>
  </w:style>
  <w:style w:type="paragraph" w:customStyle="1" w:styleId="97B2C1BE5EB4428FA15D5813776FCC5E">
    <w:name w:val="97B2C1BE5EB4428FA15D5813776FCC5E"/>
    <w:rsid w:val="00034A5B"/>
  </w:style>
  <w:style w:type="paragraph" w:customStyle="1" w:styleId="25BC963BCD054B429E4C6602807D06D9">
    <w:name w:val="25BC963BCD054B429E4C6602807D06D9"/>
    <w:rsid w:val="00034A5B"/>
  </w:style>
  <w:style w:type="paragraph" w:customStyle="1" w:styleId="BD8F2B30752349E58D4411EDD6831302">
    <w:name w:val="BD8F2B30752349E58D4411EDD6831302"/>
    <w:rsid w:val="00034A5B"/>
  </w:style>
  <w:style w:type="paragraph" w:customStyle="1" w:styleId="65C31B2F4F494339B2337521E6D02DEB">
    <w:name w:val="65C31B2F4F494339B2337521E6D02DEB"/>
    <w:rsid w:val="00034A5B"/>
  </w:style>
  <w:style w:type="paragraph" w:customStyle="1" w:styleId="B6F649C57B224CF1B469C3D5E769F73F">
    <w:name w:val="B6F649C57B224CF1B469C3D5E769F73F"/>
    <w:rsid w:val="00034A5B"/>
  </w:style>
  <w:style w:type="paragraph" w:customStyle="1" w:styleId="B7A32CD849FB433EB9EE1FA191269ED6">
    <w:name w:val="B7A32CD849FB433EB9EE1FA191269ED6"/>
    <w:rsid w:val="00034A5B"/>
  </w:style>
  <w:style w:type="paragraph" w:customStyle="1" w:styleId="79697A7D8F9444B1A376D3513AB0262E">
    <w:name w:val="79697A7D8F9444B1A376D3513AB0262E"/>
    <w:rsid w:val="00034A5B"/>
  </w:style>
  <w:style w:type="paragraph" w:customStyle="1" w:styleId="F583AA418A9F42C6B0421963FA97CA91">
    <w:name w:val="F583AA418A9F42C6B0421963FA97CA91"/>
    <w:rsid w:val="00034A5B"/>
  </w:style>
  <w:style w:type="paragraph" w:customStyle="1" w:styleId="C6CB4B0DC7364ACFBF1B1E2B1E11275D">
    <w:name w:val="C6CB4B0DC7364ACFBF1B1E2B1E11275D"/>
    <w:rsid w:val="00034A5B"/>
  </w:style>
  <w:style w:type="paragraph" w:customStyle="1" w:styleId="A37ABA8DA1854115B1C1D7DB77B0F5C9">
    <w:name w:val="A37ABA8DA1854115B1C1D7DB77B0F5C9"/>
    <w:rsid w:val="00034A5B"/>
  </w:style>
  <w:style w:type="paragraph" w:customStyle="1" w:styleId="D6B9CD5009B843D7A253DC621660FBC9">
    <w:name w:val="D6B9CD5009B843D7A253DC621660FBC9"/>
    <w:rsid w:val="00034A5B"/>
  </w:style>
  <w:style w:type="paragraph" w:customStyle="1" w:styleId="913278C1704F4C6FAEDE60DD5AB810F0">
    <w:name w:val="913278C1704F4C6FAEDE60DD5AB810F0"/>
    <w:rsid w:val="00034A5B"/>
  </w:style>
  <w:style w:type="paragraph" w:customStyle="1" w:styleId="CAB0FE8449CE4E039F8BA23807E7FBB6">
    <w:name w:val="CAB0FE8449CE4E039F8BA23807E7FBB6"/>
    <w:rsid w:val="00034A5B"/>
  </w:style>
  <w:style w:type="paragraph" w:customStyle="1" w:styleId="4B20C9D51183451E96631A69CA3351D9">
    <w:name w:val="4B20C9D51183451E96631A69CA3351D9"/>
    <w:rsid w:val="00034A5B"/>
  </w:style>
  <w:style w:type="paragraph" w:customStyle="1" w:styleId="00090A0CAC5C427390A31CD749DCA216">
    <w:name w:val="00090A0CAC5C427390A31CD749DCA216"/>
    <w:rsid w:val="00034A5B"/>
  </w:style>
  <w:style w:type="paragraph" w:customStyle="1" w:styleId="D32BA0EADAFE46B7B9B5C53086D59F47">
    <w:name w:val="D32BA0EADAFE46B7B9B5C53086D59F47"/>
    <w:rsid w:val="00034A5B"/>
  </w:style>
  <w:style w:type="paragraph" w:customStyle="1" w:styleId="7FBA1551FC414927B08C1BB3A82607A3">
    <w:name w:val="7FBA1551FC414927B08C1BB3A82607A3"/>
    <w:rsid w:val="00034A5B"/>
  </w:style>
  <w:style w:type="paragraph" w:customStyle="1" w:styleId="A9E1596A38F947E0932B30262F762878">
    <w:name w:val="A9E1596A38F947E0932B30262F762878"/>
    <w:rsid w:val="00034A5B"/>
  </w:style>
  <w:style w:type="paragraph" w:customStyle="1" w:styleId="A5FE843F53D740AF9531C7CF8C7E883B">
    <w:name w:val="A5FE843F53D740AF9531C7CF8C7E883B"/>
    <w:rsid w:val="00034A5B"/>
  </w:style>
  <w:style w:type="paragraph" w:customStyle="1" w:styleId="A37187A541244D9F938035ACA7456C40">
    <w:name w:val="A37187A541244D9F938035ACA7456C40"/>
    <w:rsid w:val="00034A5B"/>
  </w:style>
  <w:style w:type="paragraph" w:customStyle="1" w:styleId="9C007B927A2D42BF9B6C4168CC6D3964">
    <w:name w:val="9C007B927A2D42BF9B6C4168CC6D3964"/>
    <w:rsid w:val="00034A5B"/>
  </w:style>
  <w:style w:type="paragraph" w:customStyle="1" w:styleId="04ADFDA68A4D4C63914A38382CAEEFA4">
    <w:name w:val="04ADFDA68A4D4C63914A38382CAEEFA4"/>
    <w:rsid w:val="00034A5B"/>
  </w:style>
  <w:style w:type="paragraph" w:customStyle="1" w:styleId="6D3075C8FFB1476788D2621D60F9D791">
    <w:name w:val="6D3075C8FFB1476788D2621D60F9D791"/>
    <w:rsid w:val="00034A5B"/>
  </w:style>
  <w:style w:type="paragraph" w:customStyle="1" w:styleId="D66B245553D4424395B899B2E237168F">
    <w:name w:val="D66B245553D4424395B899B2E237168F"/>
    <w:rsid w:val="00034A5B"/>
  </w:style>
  <w:style w:type="paragraph" w:customStyle="1" w:styleId="26CE5FFB2960407B8075FEBBC22B6E67">
    <w:name w:val="26CE5FFB2960407B8075FEBBC22B6E67"/>
    <w:rsid w:val="00034A5B"/>
  </w:style>
  <w:style w:type="paragraph" w:customStyle="1" w:styleId="60A34DB190AB4FA3BA60EB14B45423CB">
    <w:name w:val="60A34DB190AB4FA3BA60EB14B45423CB"/>
    <w:rsid w:val="00034A5B"/>
  </w:style>
  <w:style w:type="paragraph" w:customStyle="1" w:styleId="E542EC9D4D4C4491979847BC8FBA0CE8">
    <w:name w:val="E542EC9D4D4C4491979847BC8FBA0CE8"/>
    <w:rsid w:val="00034A5B"/>
  </w:style>
  <w:style w:type="paragraph" w:customStyle="1" w:styleId="2EE39225A6714F8BBABFD7959CFC2DEB">
    <w:name w:val="2EE39225A6714F8BBABFD7959CFC2DEB"/>
    <w:rsid w:val="00034A5B"/>
  </w:style>
  <w:style w:type="paragraph" w:customStyle="1" w:styleId="2586E35782614826BF517D6885327F63">
    <w:name w:val="2586E35782614826BF517D6885327F63"/>
    <w:rsid w:val="00034A5B"/>
  </w:style>
  <w:style w:type="paragraph" w:customStyle="1" w:styleId="7D87E68663C04EDC910B953710503F7D">
    <w:name w:val="7D87E68663C04EDC910B953710503F7D"/>
    <w:rsid w:val="00034A5B"/>
  </w:style>
  <w:style w:type="paragraph" w:customStyle="1" w:styleId="973A8F6C0E3D4C00AE72A995C655BCD7">
    <w:name w:val="973A8F6C0E3D4C00AE72A995C655BCD7"/>
    <w:rsid w:val="00034A5B"/>
  </w:style>
  <w:style w:type="paragraph" w:customStyle="1" w:styleId="731D54D477DB480D80AF21DE30966309">
    <w:name w:val="731D54D477DB480D80AF21DE30966309"/>
    <w:rsid w:val="00034A5B"/>
  </w:style>
  <w:style w:type="paragraph" w:customStyle="1" w:styleId="0825847405DA4D4695ED8ED96F68ABDE">
    <w:name w:val="0825847405DA4D4695ED8ED96F68ABDE"/>
    <w:rsid w:val="00034A5B"/>
  </w:style>
  <w:style w:type="paragraph" w:customStyle="1" w:styleId="2291B3D911C3481CA1FFE8CF794F601C">
    <w:name w:val="2291B3D911C3481CA1FFE8CF794F601C"/>
    <w:rsid w:val="00034A5B"/>
  </w:style>
  <w:style w:type="paragraph" w:customStyle="1" w:styleId="1DFDB6BF2A894EFAA7028D52359FDA27">
    <w:name w:val="1DFDB6BF2A894EFAA7028D52359FDA27"/>
    <w:rsid w:val="00034A5B"/>
  </w:style>
  <w:style w:type="paragraph" w:customStyle="1" w:styleId="B32687CAFBEE4C5C826BAC1153DF8F84">
    <w:name w:val="B32687CAFBEE4C5C826BAC1153DF8F84"/>
    <w:rsid w:val="00034A5B"/>
  </w:style>
  <w:style w:type="paragraph" w:customStyle="1" w:styleId="1F5DEE9421F541B8B611D0F5096751E3">
    <w:name w:val="1F5DEE9421F541B8B611D0F5096751E3"/>
    <w:rsid w:val="00034A5B"/>
  </w:style>
  <w:style w:type="paragraph" w:customStyle="1" w:styleId="08F0CC2BB568454A9E10BF9A7F79B61D">
    <w:name w:val="08F0CC2BB568454A9E10BF9A7F79B61D"/>
    <w:rsid w:val="00034A5B"/>
  </w:style>
  <w:style w:type="paragraph" w:customStyle="1" w:styleId="8ADDCF985BF148399DCCA525ECD18191">
    <w:name w:val="8ADDCF985BF148399DCCA525ECD18191"/>
    <w:rsid w:val="00034A5B"/>
  </w:style>
  <w:style w:type="paragraph" w:customStyle="1" w:styleId="DE83A845FB144D36A6FF6610D112CE7E">
    <w:name w:val="DE83A845FB144D36A6FF6610D112CE7E"/>
    <w:rsid w:val="00034A5B"/>
  </w:style>
  <w:style w:type="paragraph" w:customStyle="1" w:styleId="C56D606329DE44EF96781128B214CF76">
    <w:name w:val="C56D606329DE44EF96781128B214CF76"/>
    <w:rsid w:val="00034A5B"/>
  </w:style>
  <w:style w:type="paragraph" w:customStyle="1" w:styleId="CCAB3BDA633C48EFB8BC6FCD070AAAC9">
    <w:name w:val="CCAB3BDA633C48EFB8BC6FCD070AAAC9"/>
    <w:rsid w:val="00034A5B"/>
  </w:style>
  <w:style w:type="paragraph" w:customStyle="1" w:styleId="7604F6C0E2A34291B4FDA3DD7C085D3A">
    <w:name w:val="7604F6C0E2A34291B4FDA3DD7C085D3A"/>
    <w:rsid w:val="00034A5B"/>
  </w:style>
  <w:style w:type="paragraph" w:customStyle="1" w:styleId="1911ACAD71634C23B629D9EEBEF14EB6">
    <w:name w:val="1911ACAD71634C23B629D9EEBEF14EB6"/>
    <w:rsid w:val="00034A5B"/>
  </w:style>
  <w:style w:type="paragraph" w:customStyle="1" w:styleId="C1D2ABFEBA5C4FD9A3F36B0FD0889C38">
    <w:name w:val="C1D2ABFEBA5C4FD9A3F36B0FD0889C38"/>
    <w:rsid w:val="00034A5B"/>
  </w:style>
  <w:style w:type="paragraph" w:customStyle="1" w:styleId="71406C02629142C8B7153BBB9D93B205">
    <w:name w:val="71406C02629142C8B7153BBB9D93B205"/>
    <w:rsid w:val="00034A5B"/>
  </w:style>
  <w:style w:type="paragraph" w:customStyle="1" w:styleId="BA216E9009BD4841B0B2CEA928B0CB42">
    <w:name w:val="BA216E9009BD4841B0B2CEA928B0CB42"/>
    <w:rsid w:val="00034A5B"/>
  </w:style>
  <w:style w:type="paragraph" w:customStyle="1" w:styleId="72A9DEFDD6374FE587FC1D651AD4DD65">
    <w:name w:val="72A9DEFDD6374FE587FC1D651AD4DD65"/>
    <w:rsid w:val="00034A5B"/>
  </w:style>
  <w:style w:type="paragraph" w:customStyle="1" w:styleId="C6AE6A060603448E9723042EED084352">
    <w:name w:val="C6AE6A060603448E9723042EED084352"/>
    <w:rsid w:val="00034A5B"/>
  </w:style>
  <w:style w:type="paragraph" w:customStyle="1" w:styleId="CC4CA1FC977E45F6BB80C68A3088D68A">
    <w:name w:val="CC4CA1FC977E45F6BB80C68A3088D68A"/>
    <w:rsid w:val="00034A5B"/>
  </w:style>
  <w:style w:type="paragraph" w:customStyle="1" w:styleId="BFFA190C40DE40679E75A5B4FF66E83E">
    <w:name w:val="BFFA190C40DE40679E75A5B4FF66E83E"/>
    <w:rsid w:val="00034A5B"/>
  </w:style>
  <w:style w:type="paragraph" w:customStyle="1" w:styleId="689643A879294244AA8B58C918919101">
    <w:name w:val="689643A879294244AA8B58C918919101"/>
    <w:rsid w:val="00034A5B"/>
  </w:style>
  <w:style w:type="paragraph" w:customStyle="1" w:styleId="ACFC4826417C4D39A4D076910CC86676">
    <w:name w:val="ACFC4826417C4D39A4D076910CC86676"/>
    <w:rsid w:val="00034A5B"/>
  </w:style>
  <w:style w:type="paragraph" w:customStyle="1" w:styleId="B626CF34FF264988AA96B70E85878D16">
    <w:name w:val="B626CF34FF264988AA96B70E85878D16"/>
    <w:rsid w:val="00034A5B"/>
  </w:style>
  <w:style w:type="paragraph" w:customStyle="1" w:styleId="8AC9EEC7BE4A4357B35621B3D654C5BD">
    <w:name w:val="8AC9EEC7BE4A4357B35621B3D654C5BD"/>
    <w:rsid w:val="00034A5B"/>
  </w:style>
  <w:style w:type="paragraph" w:customStyle="1" w:styleId="FEF836A8402C4C4AB13892626E323322">
    <w:name w:val="FEF836A8402C4C4AB13892626E323322"/>
    <w:rsid w:val="00034A5B"/>
  </w:style>
  <w:style w:type="paragraph" w:customStyle="1" w:styleId="5AC28E91258B4507BBA37822CCFB635F">
    <w:name w:val="5AC28E91258B4507BBA37822CCFB635F"/>
    <w:rsid w:val="00034A5B"/>
  </w:style>
  <w:style w:type="paragraph" w:customStyle="1" w:styleId="AFD9FC1EC5E64C4B81A37C5A04649149">
    <w:name w:val="AFD9FC1EC5E64C4B81A37C5A04649149"/>
    <w:rsid w:val="00034A5B"/>
  </w:style>
  <w:style w:type="paragraph" w:customStyle="1" w:styleId="32384B609ED7416DA92318EA543FB394">
    <w:name w:val="32384B609ED7416DA92318EA543FB394"/>
    <w:rsid w:val="00034A5B"/>
  </w:style>
  <w:style w:type="paragraph" w:customStyle="1" w:styleId="6052506880DE437991128EBFFC7A8D88">
    <w:name w:val="6052506880DE437991128EBFFC7A8D88"/>
    <w:rsid w:val="00034A5B"/>
  </w:style>
  <w:style w:type="paragraph" w:customStyle="1" w:styleId="597454C0E1CE48BD8C62967019F7958F">
    <w:name w:val="597454C0E1CE48BD8C62967019F7958F"/>
    <w:rsid w:val="00034A5B"/>
  </w:style>
  <w:style w:type="paragraph" w:customStyle="1" w:styleId="D128C965D9A04B7BA5572D3D4037AB28">
    <w:name w:val="D128C965D9A04B7BA5572D3D4037AB28"/>
    <w:rsid w:val="00034A5B"/>
  </w:style>
  <w:style w:type="paragraph" w:customStyle="1" w:styleId="E745E437018F44D994BFF71B4DFE99E4">
    <w:name w:val="E745E437018F44D994BFF71B4DFE99E4"/>
    <w:rsid w:val="00034A5B"/>
  </w:style>
  <w:style w:type="paragraph" w:customStyle="1" w:styleId="E89ED670763F4CDE9E73299566387639">
    <w:name w:val="E89ED670763F4CDE9E73299566387639"/>
    <w:rsid w:val="00034A5B"/>
  </w:style>
  <w:style w:type="paragraph" w:customStyle="1" w:styleId="7FBA91F280974EF9A4DEC518F5509DB2">
    <w:name w:val="7FBA91F280974EF9A4DEC518F5509DB2"/>
    <w:rsid w:val="00034A5B"/>
  </w:style>
  <w:style w:type="paragraph" w:customStyle="1" w:styleId="7468002DEC0D46ED8452B74B1F8F88E9">
    <w:name w:val="7468002DEC0D46ED8452B74B1F8F88E9"/>
    <w:rsid w:val="00034A5B"/>
  </w:style>
  <w:style w:type="paragraph" w:customStyle="1" w:styleId="606E0477F8144018860E115D34457132">
    <w:name w:val="606E0477F8144018860E115D34457132"/>
    <w:rsid w:val="00034A5B"/>
  </w:style>
  <w:style w:type="paragraph" w:customStyle="1" w:styleId="733CE048621D4CF69337A946DDA95063">
    <w:name w:val="733CE048621D4CF69337A946DDA95063"/>
    <w:rsid w:val="00034A5B"/>
  </w:style>
  <w:style w:type="paragraph" w:customStyle="1" w:styleId="E24A5E15A1B14B088F8DD710944E1D4F">
    <w:name w:val="E24A5E15A1B14B088F8DD710944E1D4F"/>
    <w:rsid w:val="00034A5B"/>
  </w:style>
  <w:style w:type="paragraph" w:customStyle="1" w:styleId="F2CB16998163411C8060A10FA1545B1B">
    <w:name w:val="F2CB16998163411C8060A10FA1545B1B"/>
    <w:rsid w:val="00034A5B"/>
  </w:style>
  <w:style w:type="paragraph" w:customStyle="1" w:styleId="9A6DA53EFE0B42F2ACB08A2E3A031FA2">
    <w:name w:val="9A6DA53EFE0B42F2ACB08A2E3A031FA2"/>
    <w:rsid w:val="00034A5B"/>
  </w:style>
  <w:style w:type="paragraph" w:customStyle="1" w:styleId="9870423F040B4A99809FF4C9835374CC">
    <w:name w:val="9870423F040B4A99809FF4C9835374CC"/>
    <w:rsid w:val="00034A5B"/>
  </w:style>
  <w:style w:type="paragraph" w:customStyle="1" w:styleId="F7F285B1C3C24910A8D029E3C5252D7B">
    <w:name w:val="F7F285B1C3C24910A8D029E3C5252D7B"/>
    <w:rsid w:val="00034A5B"/>
  </w:style>
  <w:style w:type="paragraph" w:customStyle="1" w:styleId="9BB805FB99C441158ED40784F4BF5DF2">
    <w:name w:val="9BB805FB99C441158ED40784F4BF5DF2"/>
    <w:rsid w:val="00034A5B"/>
  </w:style>
  <w:style w:type="paragraph" w:customStyle="1" w:styleId="E44C75E2E89541828AECF944207E4ECB">
    <w:name w:val="E44C75E2E89541828AECF944207E4ECB"/>
    <w:rsid w:val="00034A5B"/>
  </w:style>
  <w:style w:type="paragraph" w:customStyle="1" w:styleId="FF151FAD07A8404B9D7F60B078FCDDBE">
    <w:name w:val="FF151FAD07A8404B9D7F60B078FCDDBE"/>
    <w:rsid w:val="00034A5B"/>
  </w:style>
  <w:style w:type="paragraph" w:customStyle="1" w:styleId="F283E441CE274F6095FFB702C2F6DC8C">
    <w:name w:val="F283E441CE274F6095FFB702C2F6DC8C"/>
    <w:rsid w:val="00034A5B"/>
  </w:style>
  <w:style w:type="paragraph" w:customStyle="1" w:styleId="E2E0C49F9D3A415091178CA96A7227D4">
    <w:name w:val="E2E0C49F9D3A415091178CA96A7227D4"/>
    <w:rsid w:val="00034A5B"/>
  </w:style>
  <w:style w:type="paragraph" w:customStyle="1" w:styleId="F6632628DE0B4C078B47A31B14D5447E">
    <w:name w:val="F6632628DE0B4C078B47A31B14D5447E"/>
    <w:rsid w:val="00034A5B"/>
  </w:style>
  <w:style w:type="paragraph" w:customStyle="1" w:styleId="36872ADF58D840C4928B72E8605E61C3">
    <w:name w:val="36872ADF58D840C4928B72E8605E61C3"/>
    <w:rsid w:val="00034A5B"/>
  </w:style>
  <w:style w:type="paragraph" w:customStyle="1" w:styleId="D9447F7D21334E72926C908B0C41A112">
    <w:name w:val="D9447F7D21334E72926C908B0C41A112"/>
    <w:rsid w:val="00034A5B"/>
  </w:style>
  <w:style w:type="paragraph" w:customStyle="1" w:styleId="9DD95B196F94493EABA52BD1F77B782F">
    <w:name w:val="9DD95B196F94493EABA52BD1F77B782F"/>
    <w:rsid w:val="00034A5B"/>
  </w:style>
  <w:style w:type="paragraph" w:customStyle="1" w:styleId="8327720EA992428E944F2C959092C599">
    <w:name w:val="8327720EA992428E944F2C959092C599"/>
    <w:rsid w:val="00034A5B"/>
  </w:style>
  <w:style w:type="paragraph" w:customStyle="1" w:styleId="102C251F199A42F19B961293FB77C91C">
    <w:name w:val="102C251F199A42F19B961293FB77C91C"/>
    <w:rsid w:val="00034A5B"/>
  </w:style>
  <w:style w:type="paragraph" w:customStyle="1" w:styleId="A938D69307F944CD8EED56DB452C6F58">
    <w:name w:val="A938D69307F944CD8EED56DB452C6F58"/>
    <w:rsid w:val="00034A5B"/>
  </w:style>
  <w:style w:type="paragraph" w:customStyle="1" w:styleId="ED62DBDD7DDB4A95B0B19CAABB9BE479">
    <w:name w:val="ED62DBDD7DDB4A95B0B19CAABB9BE479"/>
    <w:rsid w:val="00034A5B"/>
  </w:style>
  <w:style w:type="paragraph" w:customStyle="1" w:styleId="83CD5E2289684CE39376BB3C3B097BE9">
    <w:name w:val="83CD5E2289684CE39376BB3C3B097BE9"/>
    <w:rsid w:val="00034A5B"/>
  </w:style>
  <w:style w:type="paragraph" w:customStyle="1" w:styleId="C9800AE24F9247F9AC00733664A05A06">
    <w:name w:val="C9800AE24F9247F9AC00733664A05A06"/>
    <w:rsid w:val="00034A5B"/>
  </w:style>
  <w:style w:type="paragraph" w:customStyle="1" w:styleId="E18FF6E93B7949879642DF19E2C2D046">
    <w:name w:val="E18FF6E93B7949879642DF19E2C2D046"/>
    <w:rsid w:val="00034A5B"/>
  </w:style>
  <w:style w:type="paragraph" w:customStyle="1" w:styleId="75F5BE571181456E99616B421A207595">
    <w:name w:val="75F5BE571181456E99616B421A207595"/>
    <w:rsid w:val="00034A5B"/>
  </w:style>
  <w:style w:type="paragraph" w:customStyle="1" w:styleId="5EF2681DFB6E4DDD8026737F0D97DC29">
    <w:name w:val="5EF2681DFB6E4DDD8026737F0D97DC29"/>
    <w:rsid w:val="00034A5B"/>
  </w:style>
  <w:style w:type="paragraph" w:customStyle="1" w:styleId="2A61B7DE0A6440C883B1615468A3AED5">
    <w:name w:val="2A61B7DE0A6440C883B1615468A3AED5"/>
    <w:rsid w:val="00034A5B"/>
  </w:style>
  <w:style w:type="paragraph" w:customStyle="1" w:styleId="D18BEFFFDA804886A251E93F834FC9FE">
    <w:name w:val="D18BEFFFDA804886A251E93F834FC9FE"/>
    <w:rsid w:val="00034A5B"/>
  </w:style>
  <w:style w:type="paragraph" w:customStyle="1" w:styleId="1E4CD003EE2F46E3BD17052B51C37704">
    <w:name w:val="1E4CD003EE2F46E3BD17052B51C37704"/>
    <w:rsid w:val="00034A5B"/>
  </w:style>
  <w:style w:type="paragraph" w:customStyle="1" w:styleId="B20D69AAE52C4F5BA171F196C4410849">
    <w:name w:val="B20D69AAE52C4F5BA171F196C4410849"/>
    <w:rsid w:val="00034A5B"/>
  </w:style>
  <w:style w:type="paragraph" w:customStyle="1" w:styleId="C0E9D95AFE1342AB9BEE71683ABB1DC6">
    <w:name w:val="C0E9D95AFE1342AB9BEE71683ABB1DC6"/>
    <w:rsid w:val="00034A5B"/>
  </w:style>
  <w:style w:type="paragraph" w:customStyle="1" w:styleId="983235024CB74425A8B1C5853947889B">
    <w:name w:val="983235024CB74425A8B1C5853947889B"/>
    <w:rsid w:val="00034A5B"/>
  </w:style>
  <w:style w:type="paragraph" w:customStyle="1" w:styleId="F7B4B5CACCCA45D795BB9A9B45F661FE">
    <w:name w:val="F7B4B5CACCCA45D795BB9A9B45F661FE"/>
    <w:rsid w:val="00034A5B"/>
  </w:style>
  <w:style w:type="paragraph" w:customStyle="1" w:styleId="9B12CA6FC0DF4345956005A0EA8B46E8">
    <w:name w:val="9B12CA6FC0DF4345956005A0EA8B46E8"/>
    <w:rsid w:val="00034A5B"/>
  </w:style>
  <w:style w:type="paragraph" w:customStyle="1" w:styleId="48778E798B4A4176BB837CF830728ECB">
    <w:name w:val="48778E798B4A4176BB837CF830728ECB"/>
    <w:rsid w:val="00034A5B"/>
  </w:style>
  <w:style w:type="paragraph" w:customStyle="1" w:styleId="3D5A3B2C332745268F2AF6987103ABBF">
    <w:name w:val="3D5A3B2C332745268F2AF6987103ABBF"/>
    <w:rsid w:val="00034A5B"/>
  </w:style>
  <w:style w:type="paragraph" w:customStyle="1" w:styleId="2FFAA27C99E34EEE800BE33FD549C789">
    <w:name w:val="2FFAA27C99E34EEE800BE33FD549C789"/>
    <w:rsid w:val="00034A5B"/>
  </w:style>
  <w:style w:type="paragraph" w:customStyle="1" w:styleId="1ED17CF2F61D497F95239A1EC0C5A7C3">
    <w:name w:val="1ED17CF2F61D497F95239A1EC0C5A7C3"/>
    <w:rsid w:val="00034A5B"/>
  </w:style>
  <w:style w:type="paragraph" w:customStyle="1" w:styleId="3C914D1D4CD14A6DA0FB8B0F279B68A3">
    <w:name w:val="3C914D1D4CD14A6DA0FB8B0F279B68A3"/>
    <w:rsid w:val="00034A5B"/>
  </w:style>
  <w:style w:type="paragraph" w:customStyle="1" w:styleId="FB8F24FEDF4248EC9223CB924C576ED5">
    <w:name w:val="FB8F24FEDF4248EC9223CB924C576ED5"/>
    <w:rsid w:val="00034A5B"/>
  </w:style>
  <w:style w:type="paragraph" w:customStyle="1" w:styleId="AEE87DC5864C4E579E52CF689007E362">
    <w:name w:val="AEE87DC5864C4E579E52CF689007E362"/>
    <w:rsid w:val="00034A5B"/>
  </w:style>
  <w:style w:type="paragraph" w:customStyle="1" w:styleId="7D884E766F7F43859098EC2DF9B4B1D5">
    <w:name w:val="7D884E766F7F43859098EC2DF9B4B1D5"/>
    <w:rsid w:val="00034A5B"/>
  </w:style>
  <w:style w:type="paragraph" w:customStyle="1" w:styleId="E74984288982494E97101BF2183AF300">
    <w:name w:val="E74984288982494E97101BF2183AF300"/>
    <w:rsid w:val="00034A5B"/>
  </w:style>
  <w:style w:type="paragraph" w:customStyle="1" w:styleId="DE74D6E482244FE1A323E9681C655AA9">
    <w:name w:val="DE74D6E482244FE1A323E9681C655AA9"/>
    <w:rsid w:val="00034A5B"/>
  </w:style>
  <w:style w:type="paragraph" w:customStyle="1" w:styleId="A4669CFD9FAC4BABA1B02A8BF54547B5">
    <w:name w:val="A4669CFD9FAC4BABA1B02A8BF54547B5"/>
    <w:rsid w:val="00034A5B"/>
  </w:style>
  <w:style w:type="paragraph" w:customStyle="1" w:styleId="68760221AC3249C1813DD02899575AA2">
    <w:name w:val="68760221AC3249C1813DD02899575AA2"/>
    <w:rsid w:val="00034A5B"/>
  </w:style>
  <w:style w:type="paragraph" w:customStyle="1" w:styleId="A2350B83D384417DAE69532EAB25A119">
    <w:name w:val="A2350B83D384417DAE69532EAB25A119"/>
    <w:rsid w:val="00034A5B"/>
  </w:style>
  <w:style w:type="paragraph" w:customStyle="1" w:styleId="48AA6BA7B2AD4D9BBC6122059DB39CF4">
    <w:name w:val="48AA6BA7B2AD4D9BBC6122059DB39CF4"/>
    <w:rsid w:val="00034A5B"/>
  </w:style>
  <w:style w:type="paragraph" w:customStyle="1" w:styleId="E487288BE7764DEBBF48D699AB5BC1A0">
    <w:name w:val="E487288BE7764DEBBF48D699AB5BC1A0"/>
    <w:rsid w:val="00034A5B"/>
  </w:style>
  <w:style w:type="paragraph" w:customStyle="1" w:styleId="878EA61D90C1439490E3BE9A171EB855">
    <w:name w:val="878EA61D90C1439490E3BE9A171EB855"/>
    <w:rsid w:val="00034A5B"/>
  </w:style>
  <w:style w:type="paragraph" w:customStyle="1" w:styleId="52CE95A0DF104DB4B832C959CF40CCDD">
    <w:name w:val="52CE95A0DF104DB4B832C959CF40CCDD"/>
    <w:rsid w:val="00034A5B"/>
  </w:style>
  <w:style w:type="paragraph" w:customStyle="1" w:styleId="8AD4A0BC31184493843D99D79C6CC9BE">
    <w:name w:val="8AD4A0BC31184493843D99D79C6CC9BE"/>
    <w:rsid w:val="00034A5B"/>
  </w:style>
  <w:style w:type="paragraph" w:customStyle="1" w:styleId="77CC442F754A4CC5983BA8705462E483">
    <w:name w:val="77CC442F754A4CC5983BA8705462E483"/>
    <w:rsid w:val="00034A5B"/>
  </w:style>
  <w:style w:type="paragraph" w:customStyle="1" w:styleId="1DD4D8807E274F468CEADD3B0CB65BD3">
    <w:name w:val="1DD4D8807E274F468CEADD3B0CB65BD3"/>
    <w:rsid w:val="00034A5B"/>
  </w:style>
  <w:style w:type="paragraph" w:customStyle="1" w:styleId="5071C67868C14FA9B5BBD1A346D1B105">
    <w:name w:val="5071C67868C14FA9B5BBD1A346D1B105"/>
    <w:rsid w:val="00034A5B"/>
  </w:style>
  <w:style w:type="paragraph" w:customStyle="1" w:styleId="257F1EA6398C43549E9D1BB47FBD13C8">
    <w:name w:val="257F1EA6398C43549E9D1BB47FBD13C8"/>
    <w:rsid w:val="00034A5B"/>
  </w:style>
  <w:style w:type="paragraph" w:customStyle="1" w:styleId="5F8BDF63DCAE44F0ACD9741DDB40024E">
    <w:name w:val="5F8BDF63DCAE44F0ACD9741DDB40024E"/>
    <w:rsid w:val="00034A5B"/>
  </w:style>
  <w:style w:type="paragraph" w:customStyle="1" w:styleId="01D5D2CA4DD943FDADF2FAFF4C7DE7B2">
    <w:name w:val="01D5D2CA4DD943FDADF2FAFF4C7DE7B2"/>
    <w:rsid w:val="00034A5B"/>
  </w:style>
  <w:style w:type="paragraph" w:customStyle="1" w:styleId="56570F74F78B4946A95625394D811CAB">
    <w:name w:val="56570F74F78B4946A95625394D811CAB"/>
    <w:rsid w:val="00034A5B"/>
  </w:style>
  <w:style w:type="paragraph" w:customStyle="1" w:styleId="93C8A383F09F42149BA2AB98D9724E97">
    <w:name w:val="93C8A383F09F42149BA2AB98D9724E97"/>
    <w:rsid w:val="00034A5B"/>
  </w:style>
  <w:style w:type="paragraph" w:customStyle="1" w:styleId="AA85FFD3999A42099A11904401938954">
    <w:name w:val="AA85FFD3999A42099A11904401938954"/>
    <w:rsid w:val="00034A5B"/>
  </w:style>
  <w:style w:type="paragraph" w:customStyle="1" w:styleId="682ACE8AD66349689E5D9D8816BB4499">
    <w:name w:val="682ACE8AD66349689E5D9D8816BB4499"/>
    <w:rsid w:val="00034A5B"/>
  </w:style>
  <w:style w:type="paragraph" w:customStyle="1" w:styleId="451255D5C5E4451E84E8F9A80A7F6D1A">
    <w:name w:val="451255D5C5E4451E84E8F9A80A7F6D1A"/>
    <w:rsid w:val="00034A5B"/>
  </w:style>
  <w:style w:type="paragraph" w:customStyle="1" w:styleId="789C4572383C468A84D4F26C3FDCFF3E">
    <w:name w:val="789C4572383C468A84D4F26C3FDCFF3E"/>
    <w:rsid w:val="00034A5B"/>
  </w:style>
  <w:style w:type="paragraph" w:customStyle="1" w:styleId="7CFBBA1906B34DDABFF26FA39264FC77">
    <w:name w:val="7CFBBA1906B34DDABFF26FA39264FC77"/>
    <w:rsid w:val="00034A5B"/>
  </w:style>
  <w:style w:type="paragraph" w:customStyle="1" w:styleId="777570D7A245462C93046CABB6FE8FC9">
    <w:name w:val="777570D7A245462C93046CABB6FE8FC9"/>
    <w:rsid w:val="00034A5B"/>
  </w:style>
  <w:style w:type="paragraph" w:customStyle="1" w:styleId="9B854C6CF6AB4568947469BC98770FA2">
    <w:name w:val="9B854C6CF6AB4568947469BC98770FA2"/>
    <w:rsid w:val="00034A5B"/>
  </w:style>
  <w:style w:type="paragraph" w:customStyle="1" w:styleId="59D13436D75B44D4891A04F7CCF1BD8A">
    <w:name w:val="59D13436D75B44D4891A04F7CCF1BD8A"/>
    <w:rsid w:val="00034A5B"/>
  </w:style>
  <w:style w:type="paragraph" w:customStyle="1" w:styleId="D6623C0FBB064A3B9B2E6A226FA40DAF">
    <w:name w:val="D6623C0FBB064A3B9B2E6A226FA40DAF"/>
    <w:rsid w:val="00034A5B"/>
  </w:style>
  <w:style w:type="paragraph" w:customStyle="1" w:styleId="A7204FD3E1B64E12B8F3BBCE3692182D">
    <w:name w:val="A7204FD3E1B64E12B8F3BBCE3692182D"/>
    <w:rsid w:val="00034A5B"/>
  </w:style>
  <w:style w:type="paragraph" w:customStyle="1" w:styleId="603FB8F281BE44B2A5208FAC9FC99150">
    <w:name w:val="603FB8F281BE44B2A5208FAC9FC99150"/>
    <w:rsid w:val="00034A5B"/>
  </w:style>
  <w:style w:type="paragraph" w:customStyle="1" w:styleId="C6C7CDB70A97490ABBF9C8D74AD7F566">
    <w:name w:val="C6C7CDB70A97490ABBF9C8D74AD7F566"/>
    <w:rsid w:val="00034A5B"/>
  </w:style>
  <w:style w:type="paragraph" w:customStyle="1" w:styleId="75E61574E4494F00A57296551F43D4CE">
    <w:name w:val="75E61574E4494F00A57296551F43D4CE"/>
    <w:rsid w:val="00034A5B"/>
  </w:style>
  <w:style w:type="paragraph" w:customStyle="1" w:styleId="21FF6F533109440996B34641F61B6235">
    <w:name w:val="21FF6F533109440996B34641F61B6235"/>
    <w:rsid w:val="00034A5B"/>
  </w:style>
  <w:style w:type="paragraph" w:customStyle="1" w:styleId="B27733A576984DD0BE35282FBEEE36DA">
    <w:name w:val="B27733A576984DD0BE35282FBEEE36DA"/>
    <w:rsid w:val="00034A5B"/>
  </w:style>
  <w:style w:type="paragraph" w:customStyle="1" w:styleId="3F65E636BBD04B04A1605F0BAAA6EED6">
    <w:name w:val="3F65E636BBD04B04A1605F0BAAA6EED6"/>
    <w:rsid w:val="00034A5B"/>
  </w:style>
  <w:style w:type="paragraph" w:customStyle="1" w:styleId="9CCA710929694B6B8B4D90EE03B56738">
    <w:name w:val="9CCA710929694B6B8B4D90EE03B56738"/>
    <w:rsid w:val="00034A5B"/>
  </w:style>
  <w:style w:type="paragraph" w:customStyle="1" w:styleId="164A5776899C48DF8EF275C151F640A7">
    <w:name w:val="164A5776899C48DF8EF275C151F640A7"/>
    <w:rsid w:val="00034A5B"/>
  </w:style>
  <w:style w:type="paragraph" w:customStyle="1" w:styleId="62E27DD2E7D84A9E9B473F95DB1BFEFB">
    <w:name w:val="62E27DD2E7D84A9E9B473F95DB1BFEFB"/>
    <w:rsid w:val="00034A5B"/>
  </w:style>
  <w:style w:type="paragraph" w:customStyle="1" w:styleId="657FD0565BED488BA60A668EDCBEE9DC">
    <w:name w:val="657FD0565BED488BA60A668EDCBEE9DC"/>
    <w:rsid w:val="00034A5B"/>
  </w:style>
  <w:style w:type="paragraph" w:customStyle="1" w:styleId="458B17265AF64001B64923ADEB4F305D">
    <w:name w:val="458B17265AF64001B64923ADEB4F305D"/>
    <w:rsid w:val="00034A5B"/>
  </w:style>
  <w:style w:type="paragraph" w:customStyle="1" w:styleId="0ACC6CD7790546589F1C457BF98A5A8A">
    <w:name w:val="0ACC6CD7790546589F1C457BF98A5A8A"/>
    <w:rsid w:val="00034A5B"/>
  </w:style>
  <w:style w:type="paragraph" w:customStyle="1" w:styleId="8254EA3A5AFD4AD8B88C80A525FF3CBD">
    <w:name w:val="8254EA3A5AFD4AD8B88C80A525FF3CBD"/>
    <w:rsid w:val="00034A5B"/>
  </w:style>
  <w:style w:type="paragraph" w:customStyle="1" w:styleId="031EF24490BB4CD48650C70EFF0743ED">
    <w:name w:val="031EF24490BB4CD48650C70EFF0743ED"/>
    <w:rsid w:val="00034A5B"/>
  </w:style>
  <w:style w:type="paragraph" w:customStyle="1" w:styleId="10E18036F4204F21A66094BED4C74532">
    <w:name w:val="10E18036F4204F21A66094BED4C74532"/>
    <w:rsid w:val="00034A5B"/>
  </w:style>
  <w:style w:type="paragraph" w:customStyle="1" w:styleId="EA1F3B6ABEF74D7480AAEEEAF4F1794C">
    <w:name w:val="EA1F3B6ABEF74D7480AAEEEAF4F1794C"/>
    <w:rsid w:val="00034A5B"/>
  </w:style>
  <w:style w:type="paragraph" w:customStyle="1" w:styleId="020E1B3759E94A0490637C9BDDC81AF2">
    <w:name w:val="020E1B3759E94A0490637C9BDDC81AF2"/>
    <w:rsid w:val="00034A5B"/>
  </w:style>
  <w:style w:type="paragraph" w:customStyle="1" w:styleId="26A7449E328E44BE91521644F40F9F42">
    <w:name w:val="26A7449E328E44BE91521644F40F9F42"/>
    <w:rsid w:val="00034A5B"/>
  </w:style>
  <w:style w:type="paragraph" w:customStyle="1" w:styleId="79F35F1B36414CA38A00092928CAA3A3">
    <w:name w:val="79F35F1B36414CA38A00092928CAA3A3"/>
    <w:rsid w:val="00034A5B"/>
  </w:style>
  <w:style w:type="paragraph" w:customStyle="1" w:styleId="EF1F6EA175224F7A9F33C8134461299C">
    <w:name w:val="EF1F6EA175224F7A9F33C8134461299C"/>
    <w:rsid w:val="00034A5B"/>
  </w:style>
  <w:style w:type="paragraph" w:customStyle="1" w:styleId="6BE42AC2132C4E6685EDE85D8850F206">
    <w:name w:val="6BE42AC2132C4E6685EDE85D8850F206"/>
    <w:rsid w:val="00034A5B"/>
  </w:style>
  <w:style w:type="paragraph" w:customStyle="1" w:styleId="92BD5134A3674B5E8CD5E55D66EA4793">
    <w:name w:val="92BD5134A3674B5E8CD5E55D66EA4793"/>
    <w:rsid w:val="00034A5B"/>
  </w:style>
  <w:style w:type="paragraph" w:customStyle="1" w:styleId="863AC30DAED94A088ED0C68CCAA02E16">
    <w:name w:val="863AC30DAED94A088ED0C68CCAA02E16"/>
    <w:rsid w:val="00034A5B"/>
  </w:style>
  <w:style w:type="paragraph" w:customStyle="1" w:styleId="9464061A37A34269A221CF7CEE672D37">
    <w:name w:val="9464061A37A34269A221CF7CEE672D37"/>
    <w:rsid w:val="00034A5B"/>
  </w:style>
  <w:style w:type="paragraph" w:customStyle="1" w:styleId="FA76C78E91FC4BA0854C51CDB31DB470">
    <w:name w:val="FA76C78E91FC4BA0854C51CDB31DB470"/>
    <w:rsid w:val="00034A5B"/>
  </w:style>
  <w:style w:type="paragraph" w:customStyle="1" w:styleId="A030891B755C4CC58573DAFDE4EA95A8">
    <w:name w:val="A030891B755C4CC58573DAFDE4EA95A8"/>
    <w:rsid w:val="00034A5B"/>
  </w:style>
  <w:style w:type="paragraph" w:customStyle="1" w:styleId="9BA1DF2015214E028EDCB68F2AB7FC9F">
    <w:name w:val="9BA1DF2015214E028EDCB68F2AB7FC9F"/>
    <w:rsid w:val="00034A5B"/>
  </w:style>
  <w:style w:type="paragraph" w:customStyle="1" w:styleId="0D7FA0C604664861AD896DFF08F26CC3">
    <w:name w:val="0D7FA0C604664861AD896DFF08F26CC3"/>
    <w:rsid w:val="00034A5B"/>
  </w:style>
  <w:style w:type="paragraph" w:customStyle="1" w:styleId="85274E71EA2F4C7A94650CDF44387E61">
    <w:name w:val="85274E71EA2F4C7A94650CDF44387E61"/>
    <w:rsid w:val="00034A5B"/>
  </w:style>
  <w:style w:type="paragraph" w:customStyle="1" w:styleId="52EF741D577A483A9A224C79C9815F2B">
    <w:name w:val="52EF741D577A483A9A224C79C9815F2B"/>
    <w:rsid w:val="00034A5B"/>
  </w:style>
  <w:style w:type="paragraph" w:customStyle="1" w:styleId="DC94123864C64792974BD8CD0B9EE1CE">
    <w:name w:val="DC94123864C64792974BD8CD0B9EE1CE"/>
    <w:rsid w:val="00034A5B"/>
  </w:style>
  <w:style w:type="paragraph" w:customStyle="1" w:styleId="3D92FF6366984CFBB4B798211CAFB2FB">
    <w:name w:val="3D92FF6366984CFBB4B798211CAFB2FB"/>
    <w:rsid w:val="00034A5B"/>
  </w:style>
  <w:style w:type="paragraph" w:customStyle="1" w:styleId="F0079F0C9D15474EB7502C57F2CA9C34">
    <w:name w:val="F0079F0C9D15474EB7502C57F2CA9C34"/>
    <w:rsid w:val="00034A5B"/>
  </w:style>
  <w:style w:type="paragraph" w:customStyle="1" w:styleId="C96E2339CA6A4515AE33F8372A421720">
    <w:name w:val="C96E2339CA6A4515AE33F8372A421720"/>
    <w:rsid w:val="00034A5B"/>
  </w:style>
  <w:style w:type="paragraph" w:customStyle="1" w:styleId="FCEE0393B25D422CADE7D76E467F9F0D">
    <w:name w:val="FCEE0393B25D422CADE7D76E467F9F0D"/>
    <w:rsid w:val="00034A5B"/>
  </w:style>
  <w:style w:type="paragraph" w:customStyle="1" w:styleId="ED09C86E8C3249628C12A4630162DA1B">
    <w:name w:val="ED09C86E8C3249628C12A4630162DA1B"/>
    <w:rsid w:val="00034A5B"/>
  </w:style>
  <w:style w:type="paragraph" w:customStyle="1" w:styleId="2625F3473FAD42A8BB9616E3DED8AC90">
    <w:name w:val="2625F3473FAD42A8BB9616E3DED8AC90"/>
    <w:rsid w:val="00034A5B"/>
  </w:style>
  <w:style w:type="paragraph" w:customStyle="1" w:styleId="5D0FBA1E61C046C7AF7E137B29B19675">
    <w:name w:val="5D0FBA1E61C046C7AF7E137B29B19675"/>
    <w:rsid w:val="00034A5B"/>
  </w:style>
  <w:style w:type="paragraph" w:customStyle="1" w:styleId="5A83AF1D8666478BB3AB9178B8D6E78B">
    <w:name w:val="5A83AF1D8666478BB3AB9178B8D6E78B"/>
    <w:rsid w:val="00034A5B"/>
  </w:style>
  <w:style w:type="paragraph" w:customStyle="1" w:styleId="A0914CB2AE3B4154BD8706093D8DF45D">
    <w:name w:val="A0914CB2AE3B4154BD8706093D8DF45D"/>
    <w:rsid w:val="00034A5B"/>
  </w:style>
  <w:style w:type="paragraph" w:customStyle="1" w:styleId="08127147B9174F2E855E71939E7A6912">
    <w:name w:val="08127147B9174F2E855E71939E7A6912"/>
    <w:rsid w:val="00034A5B"/>
  </w:style>
  <w:style w:type="paragraph" w:customStyle="1" w:styleId="A8A7057941494B6BB486B7790CC09E0C">
    <w:name w:val="A8A7057941494B6BB486B7790CC09E0C"/>
    <w:rsid w:val="00034A5B"/>
  </w:style>
  <w:style w:type="paragraph" w:customStyle="1" w:styleId="303968852557448982253BF7D6818674">
    <w:name w:val="303968852557448982253BF7D6818674"/>
    <w:rsid w:val="00034A5B"/>
  </w:style>
  <w:style w:type="paragraph" w:customStyle="1" w:styleId="1698162D2205471CB8CCD55BBFF9AE46">
    <w:name w:val="1698162D2205471CB8CCD55BBFF9AE46"/>
    <w:rsid w:val="00034A5B"/>
  </w:style>
  <w:style w:type="paragraph" w:customStyle="1" w:styleId="9D04EFF855D241FE8C8A9094D8B3685F">
    <w:name w:val="9D04EFF855D241FE8C8A9094D8B3685F"/>
    <w:rsid w:val="00034A5B"/>
  </w:style>
  <w:style w:type="paragraph" w:customStyle="1" w:styleId="A7AD36E609444B9CB2D163715E5FCF34">
    <w:name w:val="A7AD36E609444B9CB2D163715E5FCF34"/>
    <w:rsid w:val="00034A5B"/>
  </w:style>
  <w:style w:type="paragraph" w:customStyle="1" w:styleId="BF1920FEB65148D6A624CE04FF47CFE9">
    <w:name w:val="BF1920FEB65148D6A624CE04FF47CFE9"/>
    <w:rsid w:val="00034A5B"/>
  </w:style>
  <w:style w:type="paragraph" w:customStyle="1" w:styleId="4A5E98E4255E43D4BF6628F75062995B">
    <w:name w:val="4A5E98E4255E43D4BF6628F75062995B"/>
    <w:rsid w:val="00034A5B"/>
  </w:style>
  <w:style w:type="paragraph" w:customStyle="1" w:styleId="5FF940BCED284929936DFCB4FD4E99C1">
    <w:name w:val="5FF940BCED284929936DFCB4FD4E99C1"/>
    <w:rsid w:val="00034A5B"/>
  </w:style>
  <w:style w:type="paragraph" w:customStyle="1" w:styleId="03B45740C37A48089179A352044F07DB">
    <w:name w:val="03B45740C37A48089179A352044F07DB"/>
    <w:rsid w:val="00034A5B"/>
  </w:style>
  <w:style w:type="paragraph" w:customStyle="1" w:styleId="4CD48431D89548EA88CAC993E3D84EBE">
    <w:name w:val="4CD48431D89548EA88CAC993E3D84EBE"/>
    <w:rsid w:val="00034A5B"/>
  </w:style>
  <w:style w:type="paragraph" w:customStyle="1" w:styleId="EAB347E9F2194A6CB9C823F6106CCBEA">
    <w:name w:val="EAB347E9F2194A6CB9C823F6106CCBEA"/>
    <w:rsid w:val="00034A5B"/>
  </w:style>
  <w:style w:type="paragraph" w:customStyle="1" w:styleId="37615B32B01D4D6CB05C035DDD49DF91">
    <w:name w:val="37615B32B01D4D6CB05C035DDD49DF91"/>
    <w:rsid w:val="00034A5B"/>
  </w:style>
  <w:style w:type="paragraph" w:customStyle="1" w:styleId="E8A3E8D417284FDE8D9FA3BFA8758150">
    <w:name w:val="E8A3E8D417284FDE8D9FA3BFA8758150"/>
    <w:rsid w:val="00034A5B"/>
  </w:style>
  <w:style w:type="paragraph" w:customStyle="1" w:styleId="95F07BA22239497091D31B2C1D0C0CEA">
    <w:name w:val="95F07BA22239497091D31B2C1D0C0CEA"/>
    <w:rsid w:val="00034A5B"/>
  </w:style>
  <w:style w:type="paragraph" w:customStyle="1" w:styleId="F2F59CCE004F4558B482292FDF5E8EA8">
    <w:name w:val="F2F59CCE004F4558B482292FDF5E8EA8"/>
    <w:rsid w:val="00034A5B"/>
  </w:style>
  <w:style w:type="paragraph" w:customStyle="1" w:styleId="B111B682E7234AFCBFDD11B82B2B0E2F">
    <w:name w:val="B111B682E7234AFCBFDD11B82B2B0E2F"/>
    <w:rsid w:val="00034A5B"/>
  </w:style>
  <w:style w:type="paragraph" w:customStyle="1" w:styleId="9C142F5431FE4B1D865F92A1F230B601">
    <w:name w:val="9C142F5431FE4B1D865F92A1F230B601"/>
    <w:rsid w:val="00034A5B"/>
  </w:style>
  <w:style w:type="paragraph" w:customStyle="1" w:styleId="89C097E1DB314880A7805EA0A68360A0">
    <w:name w:val="89C097E1DB314880A7805EA0A68360A0"/>
    <w:rsid w:val="00034A5B"/>
  </w:style>
  <w:style w:type="paragraph" w:customStyle="1" w:styleId="C4D4A435FF7C46508E621A76A0F17711">
    <w:name w:val="C4D4A435FF7C46508E621A76A0F17711"/>
    <w:rsid w:val="00034A5B"/>
  </w:style>
  <w:style w:type="paragraph" w:customStyle="1" w:styleId="C5A424E281BB4507AC9BAB8EAC5B2F79">
    <w:name w:val="C5A424E281BB4507AC9BAB8EAC5B2F79"/>
    <w:rsid w:val="00034A5B"/>
  </w:style>
  <w:style w:type="paragraph" w:customStyle="1" w:styleId="7E88C291929E4A69892374EAEFAF1F2E">
    <w:name w:val="7E88C291929E4A69892374EAEFAF1F2E"/>
    <w:rsid w:val="00034A5B"/>
  </w:style>
  <w:style w:type="paragraph" w:customStyle="1" w:styleId="DB239582AD254C389562904955EFC958">
    <w:name w:val="DB239582AD254C389562904955EFC958"/>
    <w:rsid w:val="00034A5B"/>
  </w:style>
  <w:style w:type="paragraph" w:customStyle="1" w:styleId="3712352EEA03458A8ECD0BA7918FC8D4">
    <w:name w:val="3712352EEA03458A8ECD0BA7918FC8D4"/>
    <w:rsid w:val="00034A5B"/>
  </w:style>
  <w:style w:type="paragraph" w:customStyle="1" w:styleId="A7059FFEDA9C4C1385EBEF4B2B15930B">
    <w:name w:val="A7059FFEDA9C4C1385EBEF4B2B15930B"/>
    <w:rsid w:val="00034A5B"/>
  </w:style>
  <w:style w:type="paragraph" w:customStyle="1" w:styleId="6987B68938B3423C998C87871B6E4B7D">
    <w:name w:val="6987B68938B3423C998C87871B6E4B7D"/>
    <w:rsid w:val="00034A5B"/>
  </w:style>
  <w:style w:type="paragraph" w:customStyle="1" w:styleId="A1865E164F77489B9B4EDB21568D0CC2">
    <w:name w:val="A1865E164F77489B9B4EDB21568D0CC2"/>
    <w:rsid w:val="00034A5B"/>
  </w:style>
  <w:style w:type="paragraph" w:customStyle="1" w:styleId="64258C71685346A3AB936476667C0300">
    <w:name w:val="64258C71685346A3AB936476667C0300"/>
    <w:rsid w:val="00034A5B"/>
  </w:style>
  <w:style w:type="paragraph" w:customStyle="1" w:styleId="BBD234A3787446649B6CD25517D12135">
    <w:name w:val="BBD234A3787446649B6CD25517D12135"/>
    <w:rsid w:val="00034A5B"/>
  </w:style>
  <w:style w:type="paragraph" w:customStyle="1" w:styleId="0119772FD5274DEDBBF46C9D6F772480">
    <w:name w:val="0119772FD5274DEDBBF46C9D6F772480"/>
    <w:rsid w:val="00034A5B"/>
  </w:style>
  <w:style w:type="paragraph" w:customStyle="1" w:styleId="3D2B1A65FE234A74AD53F97001D2B17A">
    <w:name w:val="3D2B1A65FE234A74AD53F97001D2B17A"/>
    <w:rsid w:val="00034A5B"/>
  </w:style>
  <w:style w:type="paragraph" w:customStyle="1" w:styleId="139CE90A344940A98AF003B026BD5D17">
    <w:name w:val="139CE90A344940A98AF003B026BD5D17"/>
    <w:rsid w:val="00034A5B"/>
  </w:style>
  <w:style w:type="paragraph" w:customStyle="1" w:styleId="D15BDFA0E0C54225A6A895CE6E9A70CB">
    <w:name w:val="D15BDFA0E0C54225A6A895CE6E9A70CB"/>
    <w:rsid w:val="00034A5B"/>
  </w:style>
  <w:style w:type="paragraph" w:customStyle="1" w:styleId="5E015F4767014B548B5C3CCA6B498018">
    <w:name w:val="5E015F4767014B548B5C3CCA6B498018"/>
    <w:rsid w:val="00034A5B"/>
  </w:style>
  <w:style w:type="paragraph" w:customStyle="1" w:styleId="D0E6E40812194FD9BCFBD2C135EA9145">
    <w:name w:val="D0E6E40812194FD9BCFBD2C135EA9145"/>
    <w:rsid w:val="00034A5B"/>
  </w:style>
  <w:style w:type="paragraph" w:customStyle="1" w:styleId="BE215CCE99D54A2E84194C0105CFBBE8">
    <w:name w:val="BE215CCE99D54A2E84194C0105CFBBE8"/>
    <w:rsid w:val="00034A5B"/>
  </w:style>
  <w:style w:type="paragraph" w:customStyle="1" w:styleId="32C9824791C94598A19FBBBC0B1292DE">
    <w:name w:val="32C9824791C94598A19FBBBC0B1292DE"/>
    <w:rsid w:val="00034A5B"/>
  </w:style>
  <w:style w:type="paragraph" w:customStyle="1" w:styleId="661338275DA342B9AC0FD1E3B45CB243">
    <w:name w:val="661338275DA342B9AC0FD1E3B45CB243"/>
    <w:rsid w:val="00034A5B"/>
  </w:style>
  <w:style w:type="paragraph" w:customStyle="1" w:styleId="C87EC689CEC345B285AF48B8C0CCE05F">
    <w:name w:val="C87EC689CEC345B285AF48B8C0CCE05F"/>
    <w:rsid w:val="00034A5B"/>
  </w:style>
  <w:style w:type="paragraph" w:customStyle="1" w:styleId="6A4675BD731D4EEEAE026CBE4DD40F66">
    <w:name w:val="6A4675BD731D4EEEAE026CBE4DD40F66"/>
    <w:rsid w:val="00034A5B"/>
  </w:style>
  <w:style w:type="paragraph" w:customStyle="1" w:styleId="5B72DE47181146C99F346EF92213418F">
    <w:name w:val="5B72DE47181146C99F346EF92213418F"/>
    <w:rsid w:val="00034A5B"/>
  </w:style>
  <w:style w:type="paragraph" w:customStyle="1" w:styleId="5CD980D98CEB4D589020DFAA8C85F1A6">
    <w:name w:val="5CD980D98CEB4D589020DFAA8C85F1A6"/>
    <w:rsid w:val="00034A5B"/>
  </w:style>
  <w:style w:type="paragraph" w:customStyle="1" w:styleId="80A090977D2E46579A509AABAE0521EC">
    <w:name w:val="80A090977D2E46579A509AABAE0521EC"/>
    <w:rsid w:val="00034A5B"/>
  </w:style>
  <w:style w:type="paragraph" w:customStyle="1" w:styleId="4A6DA11315CF4339AEE310F03C9AE64E">
    <w:name w:val="4A6DA11315CF4339AEE310F03C9AE64E"/>
    <w:rsid w:val="00034A5B"/>
  </w:style>
  <w:style w:type="paragraph" w:customStyle="1" w:styleId="6AB000CB49314AA8A58C5801275CBD42">
    <w:name w:val="6AB000CB49314AA8A58C5801275CBD42"/>
    <w:rsid w:val="00034A5B"/>
  </w:style>
  <w:style w:type="paragraph" w:customStyle="1" w:styleId="149168ECC7B042008193729C8A79DE9E">
    <w:name w:val="149168ECC7B042008193729C8A79DE9E"/>
    <w:rsid w:val="00034A5B"/>
  </w:style>
  <w:style w:type="paragraph" w:customStyle="1" w:styleId="77C22179EFC048698821C7A63044BC9F">
    <w:name w:val="77C22179EFC048698821C7A63044BC9F"/>
    <w:rsid w:val="00034A5B"/>
  </w:style>
  <w:style w:type="paragraph" w:customStyle="1" w:styleId="E751A6ABB25B4E72BAF2A078C0F71424">
    <w:name w:val="E751A6ABB25B4E72BAF2A078C0F71424"/>
    <w:rsid w:val="00034A5B"/>
  </w:style>
  <w:style w:type="paragraph" w:customStyle="1" w:styleId="D283D7ED785341B8BE51446447272CE9">
    <w:name w:val="D283D7ED785341B8BE51446447272CE9"/>
    <w:rsid w:val="00034A5B"/>
  </w:style>
  <w:style w:type="paragraph" w:customStyle="1" w:styleId="E6091CF562C3453DAF2ED30DB8F5732C">
    <w:name w:val="E6091CF562C3453DAF2ED30DB8F5732C"/>
    <w:rsid w:val="00034A5B"/>
  </w:style>
  <w:style w:type="paragraph" w:customStyle="1" w:styleId="DA8E49E4A44246DB9D9CC0622074E694">
    <w:name w:val="DA8E49E4A44246DB9D9CC0622074E694"/>
    <w:rsid w:val="00034A5B"/>
  </w:style>
  <w:style w:type="paragraph" w:customStyle="1" w:styleId="79BA329FBDEC46DCB87806DF9E270B6B">
    <w:name w:val="79BA329FBDEC46DCB87806DF9E270B6B"/>
    <w:rsid w:val="00034A5B"/>
  </w:style>
  <w:style w:type="paragraph" w:customStyle="1" w:styleId="C4D5C501689542A9A903E8BB24B60F1B">
    <w:name w:val="C4D5C501689542A9A903E8BB24B60F1B"/>
    <w:rsid w:val="00034A5B"/>
  </w:style>
  <w:style w:type="paragraph" w:customStyle="1" w:styleId="CE5200EA1BA947C59705032749ACCD45">
    <w:name w:val="CE5200EA1BA947C59705032749ACCD45"/>
    <w:rsid w:val="00034A5B"/>
  </w:style>
  <w:style w:type="paragraph" w:customStyle="1" w:styleId="8BDBC85D3CF74D78B347498E020F0017">
    <w:name w:val="8BDBC85D3CF74D78B347498E020F0017"/>
    <w:rsid w:val="00034A5B"/>
  </w:style>
  <w:style w:type="paragraph" w:customStyle="1" w:styleId="60128E57912949FA8BAEDDE08557BF8E">
    <w:name w:val="60128E57912949FA8BAEDDE08557BF8E"/>
    <w:rsid w:val="00034A5B"/>
  </w:style>
  <w:style w:type="paragraph" w:customStyle="1" w:styleId="32499D3A18E74DF8997FECED3FA9D9E5">
    <w:name w:val="32499D3A18E74DF8997FECED3FA9D9E5"/>
    <w:rsid w:val="00034A5B"/>
  </w:style>
  <w:style w:type="paragraph" w:customStyle="1" w:styleId="34EB2EA5ED1348178550B50738EC6E2C">
    <w:name w:val="34EB2EA5ED1348178550B50738EC6E2C"/>
    <w:rsid w:val="00034A5B"/>
  </w:style>
  <w:style w:type="paragraph" w:customStyle="1" w:styleId="34D25FF53F374EB39AA2B9FA0AC0FC39">
    <w:name w:val="34D25FF53F374EB39AA2B9FA0AC0FC39"/>
    <w:rsid w:val="00034A5B"/>
  </w:style>
  <w:style w:type="paragraph" w:customStyle="1" w:styleId="B4580D57AC4F4F35ABD2F1BE5F317A91">
    <w:name w:val="B4580D57AC4F4F35ABD2F1BE5F317A91"/>
    <w:rsid w:val="00034A5B"/>
  </w:style>
  <w:style w:type="paragraph" w:customStyle="1" w:styleId="79FDE960CF1A41ADA369DD6E0741A236">
    <w:name w:val="79FDE960CF1A41ADA369DD6E0741A236"/>
    <w:rsid w:val="00034A5B"/>
  </w:style>
  <w:style w:type="paragraph" w:customStyle="1" w:styleId="8402A8C3AFF845939421DBB05D616D9D">
    <w:name w:val="8402A8C3AFF845939421DBB05D616D9D"/>
    <w:rsid w:val="00034A5B"/>
  </w:style>
  <w:style w:type="paragraph" w:customStyle="1" w:styleId="FEF1F105C4C54C3AA599A1D4F8AD3041">
    <w:name w:val="FEF1F105C4C54C3AA599A1D4F8AD3041"/>
    <w:rsid w:val="00034A5B"/>
  </w:style>
  <w:style w:type="paragraph" w:customStyle="1" w:styleId="F87C17C697A74388A70206ECC26C700C">
    <w:name w:val="F87C17C697A74388A70206ECC26C700C"/>
    <w:rsid w:val="00034A5B"/>
  </w:style>
  <w:style w:type="paragraph" w:customStyle="1" w:styleId="AA58A3C5F41A4061B0BAAD7A5D11B93E">
    <w:name w:val="AA58A3C5F41A4061B0BAAD7A5D11B93E"/>
    <w:rsid w:val="00034A5B"/>
  </w:style>
  <w:style w:type="paragraph" w:customStyle="1" w:styleId="6A834FCE9E10426B87301D56B199B7CD">
    <w:name w:val="6A834FCE9E10426B87301D56B199B7CD"/>
    <w:rsid w:val="00034A5B"/>
  </w:style>
  <w:style w:type="paragraph" w:customStyle="1" w:styleId="109F1749F46B4E3491AA17DC594A5332">
    <w:name w:val="109F1749F46B4E3491AA17DC594A5332"/>
    <w:rsid w:val="00034A5B"/>
  </w:style>
  <w:style w:type="paragraph" w:customStyle="1" w:styleId="6B79A049AB7742CFA3336A9A62F442C7">
    <w:name w:val="6B79A049AB7742CFA3336A9A62F442C7"/>
    <w:rsid w:val="00034A5B"/>
  </w:style>
  <w:style w:type="paragraph" w:customStyle="1" w:styleId="66FEE3FB8C74432BBB857E5BC4EF565F">
    <w:name w:val="66FEE3FB8C74432BBB857E5BC4EF565F"/>
    <w:rsid w:val="00034A5B"/>
  </w:style>
  <w:style w:type="paragraph" w:customStyle="1" w:styleId="C872D3E5FAE741929F0A01976273671E">
    <w:name w:val="C872D3E5FAE741929F0A01976273671E"/>
    <w:rsid w:val="00034A5B"/>
  </w:style>
  <w:style w:type="paragraph" w:customStyle="1" w:styleId="3A2FA0948B3E435CA15B798F9BCB4D9C">
    <w:name w:val="3A2FA0948B3E435CA15B798F9BCB4D9C"/>
    <w:rsid w:val="00034A5B"/>
  </w:style>
  <w:style w:type="paragraph" w:customStyle="1" w:styleId="92BF5B650E4C4365A329E11218B65E88">
    <w:name w:val="92BF5B650E4C4365A329E11218B65E88"/>
    <w:rsid w:val="00034A5B"/>
  </w:style>
  <w:style w:type="paragraph" w:customStyle="1" w:styleId="58AADCDD868A43389532B20E46393FAB">
    <w:name w:val="58AADCDD868A43389532B20E46393FAB"/>
    <w:rsid w:val="00034A5B"/>
  </w:style>
  <w:style w:type="paragraph" w:customStyle="1" w:styleId="0D64EC5185F44F5BBFAA02B4AA98F886">
    <w:name w:val="0D64EC5185F44F5BBFAA02B4AA98F886"/>
    <w:rsid w:val="00034A5B"/>
  </w:style>
  <w:style w:type="paragraph" w:customStyle="1" w:styleId="396728CB0B7D4DC4A951C97C6C2D3AC7">
    <w:name w:val="396728CB0B7D4DC4A951C97C6C2D3AC7"/>
    <w:rsid w:val="00034A5B"/>
  </w:style>
  <w:style w:type="paragraph" w:customStyle="1" w:styleId="B6A57FFD36E94D699B04C2860117BB5F">
    <w:name w:val="B6A57FFD36E94D699B04C2860117BB5F"/>
    <w:rsid w:val="00034A5B"/>
  </w:style>
  <w:style w:type="paragraph" w:customStyle="1" w:styleId="E544D72824714930828EC0A3E3D978CD">
    <w:name w:val="E544D72824714930828EC0A3E3D978CD"/>
    <w:rsid w:val="00034A5B"/>
  </w:style>
  <w:style w:type="paragraph" w:customStyle="1" w:styleId="65E765F8949545C582B76F9AAFCA9817">
    <w:name w:val="65E765F8949545C582B76F9AAFCA9817"/>
    <w:rsid w:val="00034A5B"/>
  </w:style>
  <w:style w:type="paragraph" w:customStyle="1" w:styleId="E86B7757C854406ABB5F147E414DB804">
    <w:name w:val="E86B7757C854406ABB5F147E414DB804"/>
    <w:rsid w:val="00034A5B"/>
  </w:style>
  <w:style w:type="paragraph" w:customStyle="1" w:styleId="937FADF714D246F0920D716E548631BC">
    <w:name w:val="937FADF714D246F0920D716E548631BC"/>
    <w:rsid w:val="00034A5B"/>
  </w:style>
  <w:style w:type="paragraph" w:customStyle="1" w:styleId="DB03276199234FF8AEB0BE024929976F">
    <w:name w:val="DB03276199234FF8AEB0BE024929976F"/>
    <w:rsid w:val="00034A5B"/>
  </w:style>
  <w:style w:type="paragraph" w:customStyle="1" w:styleId="04E29EEE4AB54CB5B457D2509BC96823">
    <w:name w:val="04E29EEE4AB54CB5B457D2509BC96823"/>
    <w:rsid w:val="00034A5B"/>
  </w:style>
  <w:style w:type="paragraph" w:customStyle="1" w:styleId="14564CA22050436AAB175140161D5718">
    <w:name w:val="14564CA22050436AAB175140161D5718"/>
    <w:rsid w:val="00034A5B"/>
  </w:style>
  <w:style w:type="paragraph" w:customStyle="1" w:styleId="A61E023C4CF7425FB1B1CB158DC156C3">
    <w:name w:val="A61E023C4CF7425FB1B1CB158DC156C3"/>
    <w:rsid w:val="00034A5B"/>
  </w:style>
  <w:style w:type="paragraph" w:customStyle="1" w:styleId="4E4AA69843B64C60861328C09A1A13CF">
    <w:name w:val="4E4AA69843B64C60861328C09A1A13CF"/>
    <w:rsid w:val="00034A5B"/>
  </w:style>
  <w:style w:type="paragraph" w:customStyle="1" w:styleId="B67613E829A14012B74E8EBED79C73A3">
    <w:name w:val="B67613E829A14012B74E8EBED79C73A3"/>
    <w:rsid w:val="00034A5B"/>
  </w:style>
  <w:style w:type="paragraph" w:customStyle="1" w:styleId="5D7F349925E743CB8FBC519CF25C61C6">
    <w:name w:val="5D7F349925E743CB8FBC519CF25C61C6"/>
    <w:rsid w:val="00034A5B"/>
  </w:style>
  <w:style w:type="paragraph" w:customStyle="1" w:styleId="D82350BA6CED4D8794BC57BCE846D8D4">
    <w:name w:val="D82350BA6CED4D8794BC57BCE846D8D4"/>
    <w:rsid w:val="00034A5B"/>
  </w:style>
  <w:style w:type="paragraph" w:customStyle="1" w:styleId="B2BD21CB72184E0FA768977B308E1FFE">
    <w:name w:val="B2BD21CB72184E0FA768977B308E1FFE"/>
    <w:rsid w:val="00034A5B"/>
  </w:style>
  <w:style w:type="paragraph" w:customStyle="1" w:styleId="41AEF65BD4564A2DA8FE613F18D82FB0">
    <w:name w:val="41AEF65BD4564A2DA8FE613F18D82FB0"/>
    <w:rsid w:val="00034A5B"/>
  </w:style>
  <w:style w:type="paragraph" w:customStyle="1" w:styleId="7D95E532423E4D839F93018A00962F35">
    <w:name w:val="7D95E532423E4D839F93018A00962F35"/>
    <w:rsid w:val="00034A5B"/>
  </w:style>
  <w:style w:type="paragraph" w:customStyle="1" w:styleId="0CB3BC87FEBD494A89052E227EB1D285">
    <w:name w:val="0CB3BC87FEBD494A89052E227EB1D285"/>
    <w:rsid w:val="00034A5B"/>
  </w:style>
  <w:style w:type="paragraph" w:customStyle="1" w:styleId="03ADB88494AE412EAC0CD2EB4BE8CF63">
    <w:name w:val="03ADB88494AE412EAC0CD2EB4BE8CF63"/>
    <w:rsid w:val="00034A5B"/>
  </w:style>
  <w:style w:type="paragraph" w:customStyle="1" w:styleId="A91298A10AF0440B824E42BDB2D76BFC">
    <w:name w:val="A91298A10AF0440B824E42BDB2D76BFC"/>
    <w:rsid w:val="00034A5B"/>
  </w:style>
  <w:style w:type="paragraph" w:customStyle="1" w:styleId="DC08020AE9104656B35692EA122831DF">
    <w:name w:val="DC08020AE9104656B35692EA122831DF"/>
    <w:rsid w:val="00034A5B"/>
  </w:style>
  <w:style w:type="paragraph" w:customStyle="1" w:styleId="BA1EDCE347874D459DA81CF736D3761B">
    <w:name w:val="BA1EDCE347874D459DA81CF736D3761B"/>
    <w:rsid w:val="00034A5B"/>
  </w:style>
  <w:style w:type="paragraph" w:customStyle="1" w:styleId="67D549AA44C9484AABB7794A0B8C51A0">
    <w:name w:val="67D549AA44C9484AABB7794A0B8C51A0"/>
    <w:rsid w:val="00034A5B"/>
  </w:style>
  <w:style w:type="paragraph" w:customStyle="1" w:styleId="8799C2077F03490A91754D4A32DFA660">
    <w:name w:val="8799C2077F03490A91754D4A32DFA660"/>
    <w:rsid w:val="00034A5B"/>
  </w:style>
  <w:style w:type="paragraph" w:customStyle="1" w:styleId="306DF690C8194BE9ADBA251C1FD05085">
    <w:name w:val="306DF690C8194BE9ADBA251C1FD05085"/>
    <w:rsid w:val="00034A5B"/>
  </w:style>
  <w:style w:type="paragraph" w:customStyle="1" w:styleId="10890A1F75324144A030F73591732DF0">
    <w:name w:val="10890A1F75324144A030F73591732DF0"/>
    <w:rsid w:val="00034A5B"/>
  </w:style>
  <w:style w:type="paragraph" w:customStyle="1" w:styleId="A805455E8F574794AA6125A7968AC2DD">
    <w:name w:val="A805455E8F574794AA6125A7968AC2DD"/>
    <w:rsid w:val="00034A5B"/>
  </w:style>
  <w:style w:type="paragraph" w:customStyle="1" w:styleId="87E428B0DFA641D3BFF31025AC2C2E18">
    <w:name w:val="87E428B0DFA641D3BFF31025AC2C2E18"/>
    <w:rsid w:val="00034A5B"/>
  </w:style>
  <w:style w:type="paragraph" w:customStyle="1" w:styleId="10CEE7D8E7A343B589BC02F242B657F1">
    <w:name w:val="10CEE7D8E7A343B589BC02F242B657F1"/>
    <w:rsid w:val="00034A5B"/>
  </w:style>
  <w:style w:type="paragraph" w:customStyle="1" w:styleId="894D0500CF444D658BF885FB85D5CEFC">
    <w:name w:val="894D0500CF444D658BF885FB85D5CEFC"/>
    <w:rsid w:val="00034A5B"/>
  </w:style>
  <w:style w:type="paragraph" w:customStyle="1" w:styleId="92B8410A08B74616BC2C984F1568E61A">
    <w:name w:val="92B8410A08B74616BC2C984F1568E61A"/>
    <w:rsid w:val="00034A5B"/>
  </w:style>
  <w:style w:type="paragraph" w:customStyle="1" w:styleId="4AA7AE0CF0474E028C48C4AF4305AF0D">
    <w:name w:val="4AA7AE0CF0474E028C48C4AF4305AF0D"/>
    <w:rsid w:val="00034A5B"/>
  </w:style>
  <w:style w:type="paragraph" w:customStyle="1" w:styleId="B788F337386548C88D6B3A0A609591CF">
    <w:name w:val="B788F337386548C88D6B3A0A609591CF"/>
    <w:rsid w:val="00034A5B"/>
  </w:style>
  <w:style w:type="paragraph" w:customStyle="1" w:styleId="5FEB03043DA64995ADDA048396756020">
    <w:name w:val="5FEB03043DA64995ADDA048396756020"/>
    <w:rsid w:val="00034A5B"/>
  </w:style>
  <w:style w:type="paragraph" w:customStyle="1" w:styleId="27F2E5A3EB174112984C01F910D58641">
    <w:name w:val="27F2E5A3EB174112984C01F910D58641"/>
    <w:rsid w:val="00034A5B"/>
  </w:style>
  <w:style w:type="paragraph" w:customStyle="1" w:styleId="868CFECCD2454E779E4C1469CDE79740">
    <w:name w:val="868CFECCD2454E779E4C1469CDE79740"/>
    <w:rsid w:val="00034A5B"/>
  </w:style>
  <w:style w:type="paragraph" w:customStyle="1" w:styleId="89FC311797EA40F4BDEC92512A9F5502">
    <w:name w:val="89FC311797EA40F4BDEC92512A9F5502"/>
    <w:rsid w:val="00034A5B"/>
  </w:style>
  <w:style w:type="paragraph" w:customStyle="1" w:styleId="300787AA1C5D4D669EC63954AF10A700">
    <w:name w:val="300787AA1C5D4D669EC63954AF10A700"/>
    <w:rsid w:val="00034A5B"/>
  </w:style>
  <w:style w:type="paragraph" w:customStyle="1" w:styleId="E20A5660C9A54F7AA1A693EE94E2EEC2">
    <w:name w:val="E20A5660C9A54F7AA1A693EE94E2EEC2"/>
    <w:rsid w:val="00034A5B"/>
  </w:style>
  <w:style w:type="paragraph" w:customStyle="1" w:styleId="77479D8D9DF941B28EDA5BFE00FA59BB">
    <w:name w:val="77479D8D9DF941B28EDA5BFE00FA59BB"/>
    <w:rsid w:val="00034A5B"/>
  </w:style>
  <w:style w:type="paragraph" w:customStyle="1" w:styleId="15C4C8C6B08B44CABE8855E441471D1D">
    <w:name w:val="15C4C8C6B08B44CABE8855E441471D1D"/>
    <w:rsid w:val="00034A5B"/>
  </w:style>
  <w:style w:type="paragraph" w:customStyle="1" w:styleId="2F45F0D1F929485897088AA3E6F1C197">
    <w:name w:val="2F45F0D1F929485897088AA3E6F1C197"/>
    <w:rsid w:val="00034A5B"/>
  </w:style>
  <w:style w:type="paragraph" w:customStyle="1" w:styleId="71CDD3DAD2564EC9BBDF988A33391E8D">
    <w:name w:val="71CDD3DAD2564EC9BBDF988A33391E8D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E99080A2DA184683AF8B0914344D28AF1">
    <w:name w:val="E99080A2DA184683AF8B0914344D28AF1"/>
    <w:rsid w:val="006B294C"/>
    <w:pPr>
      <w:spacing w:after="0" w:line="240" w:lineRule="auto"/>
      <w:jc w:val="right"/>
      <w:outlineLvl w:val="1"/>
    </w:pPr>
    <w:rPr>
      <w:rFonts w:asciiTheme="majorHAnsi" w:eastAsia="Batang" w:hAnsiTheme="majorHAnsi" w:cs="Tahoma"/>
      <w:b/>
      <w:sz w:val="24"/>
      <w:szCs w:val="24"/>
      <w:lang w:val="en-US" w:eastAsia="en-US"/>
    </w:rPr>
  </w:style>
  <w:style w:type="paragraph" w:customStyle="1" w:styleId="F0FB2CE4FB784A64B6B86F872B351CF3">
    <w:name w:val="F0FB2CE4FB784A64B6B86F872B351CF3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ABCEED90147349CD901103AD11D6A414">
    <w:name w:val="ABCEED90147349CD901103AD11D6A414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4783D22044A9446C83E51CB6F10324DC">
    <w:name w:val="4783D22044A9446C83E51CB6F10324DC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59D13436D75B44D4891A04F7CCF1BD8A1">
    <w:name w:val="59D13436D75B44D4891A04F7CCF1BD8A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03FB8F281BE44B2A5208FAC9FC991501">
    <w:name w:val="603FB8F281BE44B2A5208FAC9FC9915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21FF6F533109440996B34641F61B62351">
    <w:name w:val="21FF6F533109440996B34641F61B6235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9CCA710929694B6B8B4D90EE03B567381">
    <w:name w:val="9CCA710929694B6B8B4D90EE03B56738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57FD0565BED488BA60A668EDCBEE9DC1">
    <w:name w:val="657FD0565BED488BA60A668EDCBEE9D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8254EA3A5AFD4AD8B88C80A525FF3CBD1">
    <w:name w:val="8254EA3A5AFD4AD8B88C80A525FF3CBD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EA1F3B6ABEF74D7480AAEEEAF4F1794C1">
    <w:name w:val="EA1F3B6ABEF74D7480AAEEEAF4F1794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26A7449E328E44BE91521644F40F9F421">
    <w:name w:val="26A7449E328E44BE91521644F40F9F42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EF1F6EA175224F7A9F33C8134461299C1">
    <w:name w:val="EF1F6EA175224F7A9F33C8134461299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92BD5134A3674B5E8CD5E55D66EA47931">
    <w:name w:val="92BD5134A3674B5E8CD5E55D66EA4793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9464061A37A34269A221CF7CEE672D371">
    <w:name w:val="9464061A37A34269A221CF7CEE672D37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A030891B755C4CC58573DAFDE4EA95A81">
    <w:name w:val="A030891B755C4CC58573DAFDE4EA95A8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0D7FA0C604664861AD896DFF08F26CC31">
    <w:name w:val="0D7FA0C604664861AD896DFF08F26CC3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52EF741D577A483A9A224C79C9815F2B1">
    <w:name w:val="52EF741D577A483A9A224C79C9815F2B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3D92FF6366984CFBB4B798211CAFB2FB1">
    <w:name w:val="3D92FF6366984CFBB4B798211CAFB2FB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C96E2339CA6A4515AE33F8372A4217201">
    <w:name w:val="C96E2339CA6A4515AE33F8372A42172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ED09C86E8C3249628C12A4630162DA1B1">
    <w:name w:val="ED09C86E8C3249628C12A4630162DA1B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5D0FBA1E61C046C7AF7E137B29B196751">
    <w:name w:val="5D0FBA1E61C046C7AF7E137B29B19675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A0914CB2AE3B4154BD8706093D8DF45D1">
    <w:name w:val="A0914CB2AE3B4154BD8706093D8DF45D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A8A7057941494B6BB486B7790CC09E0C1">
    <w:name w:val="A8A7057941494B6BB486B7790CC09E0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1698162D2205471CB8CCD55BBFF9AE461">
    <w:name w:val="1698162D2205471CB8CCD55BBFF9AE46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A7AD36E609444B9CB2D163715E5FCF341">
    <w:name w:val="A7AD36E609444B9CB2D163715E5FCF34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4A5E98E4255E43D4BF6628F75062995B1">
    <w:name w:val="4A5E98E4255E43D4BF6628F75062995B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03B45740C37A48089179A352044F07DB1">
    <w:name w:val="03B45740C37A48089179A352044F07DB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EAB347E9F2194A6CB9C823F6106CCBEA1">
    <w:name w:val="EAB347E9F2194A6CB9C823F6106CCBEA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E8A3E8D417284FDE8D9FA3BFA87581501">
    <w:name w:val="E8A3E8D417284FDE8D9FA3BFA875815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F2F59CCE004F4558B482292FDF5E8EA81">
    <w:name w:val="F2F59CCE004F4558B482292FDF5E8EA8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9C142F5431FE4B1D865F92A1F230B6011">
    <w:name w:val="9C142F5431FE4B1D865F92A1F230B601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C4D4A435FF7C46508E621A76A0F177111">
    <w:name w:val="C4D4A435FF7C46508E621A76A0F17711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7E88C291929E4A69892374EAEFAF1F2E1">
    <w:name w:val="7E88C291929E4A69892374EAEFAF1F2E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3712352EEA03458A8ECD0BA7918FC8D41">
    <w:name w:val="3712352EEA03458A8ECD0BA7918FC8D4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987B68938B3423C998C87871B6E4B7D1">
    <w:name w:val="6987B68938B3423C998C87871B6E4B7D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4258C71685346A3AB936476667C03001">
    <w:name w:val="64258C71685346A3AB936476667C030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0119772FD5274DEDBBF46C9D6F7724801">
    <w:name w:val="0119772FD5274DEDBBF46C9D6F77248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139CE90A344940A98AF003B026BD5D171">
    <w:name w:val="139CE90A344940A98AF003B026BD5D17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5E015F4767014B548B5C3CCA6B4980181">
    <w:name w:val="5E015F4767014B548B5C3CCA6B498018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BE215CCE99D54A2E84194C0105CFBBE81">
    <w:name w:val="BE215CCE99D54A2E84194C0105CFBBE8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61338275DA342B9AC0FD1E3B45CB2431">
    <w:name w:val="661338275DA342B9AC0FD1E3B45CB243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A4675BD731D4EEEAE026CBE4DD40F661">
    <w:name w:val="6A4675BD731D4EEEAE026CBE4DD40F66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5CD980D98CEB4D589020DFAA8C85F1A61">
    <w:name w:val="5CD980D98CEB4D589020DFAA8C85F1A6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4A6DA11315CF4339AEE310F03C9AE64E1">
    <w:name w:val="4A6DA11315CF4339AEE310F03C9AE64E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149168ECC7B042008193729C8A79DE9E1">
    <w:name w:val="149168ECC7B042008193729C8A79DE9E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E751A6ABB25B4E72BAF2A078C0F714241">
    <w:name w:val="E751A6ABB25B4E72BAF2A078C0F71424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E6091CF562C3453DAF2ED30DB8F5732C1">
    <w:name w:val="E6091CF562C3453DAF2ED30DB8F5732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79BA329FBDEC46DCB87806DF9E270B6B1">
    <w:name w:val="79BA329FBDEC46DCB87806DF9E270B6B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CE5200EA1BA947C59705032749ACCD451">
    <w:name w:val="CE5200EA1BA947C59705032749ACCD45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0128E57912949FA8BAEDDE08557BF8E1">
    <w:name w:val="60128E57912949FA8BAEDDE08557BF8E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34EB2EA5ED1348178550B50738EC6E2C1">
    <w:name w:val="34EB2EA5ED1348178550B50738EC6E2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B4580D57AC4F4F35ABD2F1BE5F317A911">
    <w:name w:val="B4580D57AC4F4F35ABD2F1BE5F317A91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FEF1F105C4C54C3AA599A1D4F8AD30411">
    <w:name w:val="FEF1F105C4C54C3AA599A1D4F8AD3041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A834FCE9E10426B87301D56B199B7CD1">
    <w:name w:val="6A834FCE9E10426B87301D56B199B7CD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6FEE3FB8C74432BBB857E5BC4EF565F1">
    <w:name w:val="66FEE3FB8C74432BBB857E5BC4EF565F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92BF5B650E4C4365A329E11218B65E881">
    <w:name w:val="92BF5B650E4C4365A329E11218B65E88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0D64EC5185F44F5BBFAA02B4AA98F8861">
    <w:name w:val="0D64EC5185F44F5BBFAA02B4AA98F886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B6A57FFD36E94D699B04C2860117BB5F1">
    <w:name w:val="B6A57FFD36E94D699B04C2860117BB5F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65E765F8949545C582B76F9AAFCA98171">
    <w:name w:val="65E765F8949545C582B76F9AAFCA9817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937FADF714D246F0920D716E548631BC1">
    <w:name w:val="937FADF714D246F0920D716E548631B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04E29EEE4AB54CB5B457D2509BC968231">
    <w:name w:val="04E29EEE4AB54CB5B457D2509BC96823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A61E023C4CF7425FB1B1CB158DC156C31">
    <w:name w:val="A61E023C4CF7425FB1B1CB158DC156C3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B67613E829A14012B74E8EBED79C73A31">
    <w:name w:val="B67613E829A14012B74E8EBED79C73A3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D82350BA6CED4D8794BC57BCE846D8D41">
    <w:name w:val="D82350BA6CED4D8794BC57BCE846D8D4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41AEF65BD4564A2DA8FE613F18D82FB01">
    <w:name w:val="41AEF65BD4564A2DA8FE613F18D82FB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0CB3BC87FEBD494A89052E227EB1D2851">
    <w:name w:val="0CB3BC87FEBD494A89052E227EB1D285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A91298A10AF0440B824E42BDB2D76BFC1">
    <w:name w:val="A91298A10AF0440B824E42BDB2D76BF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BA1EDCE347874D459DA81CF736D3761B1">
    <w:name w:val="BA1EDCE347874D459DA81CF736D3761B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8799C2077F03490A91754D4A32DFA6601">
    <w:name w:val="8799C2077F03490A91754D4A32DFA66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10890A1F75324144A030F73591732DF01">
    <w:name w:val="10890A1F75324144A030F73591732DF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87E428B0DFA641D3BFF31025AC2C2E181">
    <w:name w:val="87E428B0DFA641D3BFF31025AC2C2E18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894D0500CF444D658BF885FB85D5CEFC1">
    <w:name w:val="894D0500CF444D658BF885FB85D5CEFC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4AA7AE0CF0474E028C48C4AF4305AF0D1">
    <w:name w:val="4AA7AE0CF0474E028C48C4AF4305AF0D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5FEB03043DA64995ADDA0483967560201">
    <w:name w:val="5FEB03043DA64995ADDA04839675602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868CFECCD2454E779E4C1469CDE797401">
    <w:name w:val="868CFECCD2454E779E4C1469CDE797401"/>
    <w:rsid w:val="006B294C"/>
    <w:pPr>
      <w:spacing w:after="0" w:line="240" w:lineRule="auto"/>
    </w:pPr>
    <w:rPr>
      <w:rFonts w:eastAsia="Batang" w:cs="Times New Roman"/>
      <w:sz w:val="24"/>
      <w:szCs w:val="24"/>
      <w:lang w:val="en-US" w:eastAsia="en-US"/>
    </w:rPr>
  </w:style>
  <w:style w:type="paragraph" w:customStyle="1" w:styleId="B64338C1F49D4EB28CB1ABA515ED5136">
    <w:name w:val="B64338C1F49D4EB28CB1ABA515ED5136"/>
    <w:rsid w:val="004A2442"/>
  </w:style>
  <w:style w:type="paragraph" w:customStyle="1" w:styleId="ECD8B539245E4F379139EF3F27BC7625">
    <w:name w:val="ECD8B539245E4F379139EF3F27BC7625"/>
    <w:rsid w:val="004A2442"/>
  </w:style>
  <w:style w:type="paragraph" w:customStyle="1" w:styleId="CA7283A95FAA47DF85D99CAF69201894">
    <w:name w:val="CA7283A95FAA47DF85D99CAF69201894"/>
    <w:rsid w:val="004A2442"/>
  </w:style>
  <w:style w:type="paragraph" w:customStyle="1" w:styleId="F45D619A9B024659AC86B0A17FB22222">
    <w:name w:val="F45D619A9B024659AC86B0A17FB22222"/>
    <w:rsid w:val="004A2442"/>
  </w:style>
  <w:style w:type="paragraph" w:customStyle="1" w:styleId="C2D57CE518C94539A2678003E2EF4DC4">
    <w:name w:val="C2D57CE518C94539A2678003E2EF4DC4"/>
    <w:rsid w:val="004A2442"/>
  </w:style>
  <w:style w:type="paragraph" w:customStyle="1" w:styleId="9595239DD09D46B3835C15C7853130A2">
    <w:name w:val="9595239DD09D46B3835C15C7853130A2"/>
    <w:rsid w:val="004A2442"/>
  </w:style>
  <w:style w:type="paragraph" w:customStyle="1" w:styleId="51DE2B143CD848CBBF3BEBFE0683B9F5">
    <w:name w:val="51DE2B143CD848CBBF3BEBFE0683B9F5"/>
    <w:rsid w:val="004A2442"/>
  </w:style>
  <w:style w:type="paragraph" w:customStyle="1" w:styleId="2CEE1FAE853947B8961B13F8AC4B8AFB">
    <w:name w:val="2CEE1FAE853947B8961B13F8AC4B8AFB"/>
    <w:rsid w:val="004A2442"/>
  </w:style>
  <w:style w:type="paragraph" w:customStyle="1" w:styleId="35F4028D12DF41329423144FCBD2B612">
    <w:name w:val="35F4028D12DF41329423144FCBD2B612"/>
    <w:rsid w:val="004A2442"/>
  </w:style>
  <w:style w:type="paragraph" w:customStyle="1" w:styleId="E206FEC98B1E451D837BD0F22C9FC5A6">
    <w:name w:val="E206FEC98B1E451D837BD0F22C9FC5A6"/>
    <w:rsid w:val="004A2442"/>
  </w:style>
  <w:style w:type="paragraph" w:customStyle="1" w:styleId="6892179BF3BE47CBA896BDEA64EDBEA9">
    <w:name w:val="6892179BF3BE47CBA896BDEA64EDBEA9"/>
    <w:rsid w:val="004A2442"/>
  </w:style>
  <w:style w:type="paragraph" w:customStyle="1" w:styleId="411E317C59D64197AC93A6AE90717CF1">
    <w:name w:val="411E317C59D64197AC93A6AE90717CF1"/>
    <w:rsid w:val="004A2442"/>
  </w:style>
  <w:style w:type="paragraph" w:customStyle="1" w:styleId="DEDBE2F596C243829DF4EF1628CF6487">
    <w:name w:val="DEDBE2F596C243829DF4EF1628CF6487"/>
    <w:rsid w:val="004A2442"/>
  </w:style>
  <w:style w:type="paragraph" w:customStyle="1" w:styleId="1B558900CE3046BFB284AA6550A948FD">
    <w:name w:val="1B558900CE3046BFB284AA6550A948FD"/>
    <w:rsid w:val="004A2442"/>
  </w:style>
  <w:style w:type="paragraph" w:customStyle="1" w:styleId="0B8A5A8D67274F669B91C0730681CEBD">
    <w:name w:val="0B8A5A8D67274F669B91C0730681CEBD"/>
    <w:rsid w:val="004A2442"/>
  </w:style>
  <w:style w:type="paragraph" w:customStyle="1" w:styleId="A73E7C4DCBBA48D4B2D62719E16A0269">
    <w:name w:val="A73E7C4DCBBA48D4B2D62719E16A0269"/>
    <w:rsid w:val="004A2442"/>
  </w:style>
  <w:style w:type="paragraph" w:customStyle="1" w:styleId="6C0AB708D3554BE1B136B2F2267BBC2C">
    <w:name w:val="6C0AB708D3554BE1B136B2F2267BBC2C"/>
    <w:rsid w:val="004A2442"/>
  </w:style>
  <w:style w:type="paragraph" w:customStyle="1" w:styleId="F3170BE2A248450B82678A77681B7111">
    <w:name w:val="F3170BE2A248450B82678A77681B7111"/>
    <w:rsid w:val="004A2442"/>
  </w:style>
  <w:style w:type="paragraph" w:customStyle="1" w:styleId="7335CE774A0F425E839F740F48D0E134">
    <w:name w:val="7335CE774A0F425E839F740F48D0E134"/>
    <w:rsid w:val="004A2442"/>
  </w:style>
  <w:style w:type="paragraph" w:customStyle="1" w:styleId="AC80EA08C742472094BF6866A4236FED">
    <w:name w:val="AC80EA08C742472094BF6866A4236FED"/>
    <w:rsid w:val="004A2442"/>
  </w:style>
  <w:style w:type="paragraph" w:customStyle="1" w:styleId="A3E9FC79E1F64CD38AB609493D8F46BE">
    <w:name w:val="A3E9FC79E1F64CD38AB609493D8F46BE"/>
    <w:rsid w:val="004A2442"/>
  </w:style>
  <w:style w:type="paragraph" w:customStyle="1" w:styleId="46ADB31CA91E40D4ABF9B4EDB99F8B46">
    <w:name w:val="46ADB31CA91E40D4ABF9B4EDB99F8B46"/>
    <w:rsid w:val="004A2442"/>
  </w:style>
  <w:style w:type="paragraph" w:customStyle="1" w:styleId="D687A69C4DE1452C9882D37C8FDEB827">
    <w:name w:val="D687A69C4DE1452C9882D37C8FDEB827"/>
    <w:rsid w:val="004A2442"/>
  </w:style>
  <w:style w:type="paragraph" w:customStyle="1" w:styleId="EEB1DA5AE5104C609C04A02E2E668AB9">
    <w:name w:val="EEB1DA5AE5104C609C04A02E2E668AB9"/>
    <w:rsid w:val="004A2442"/>
  </w:style>
  <w:style w:type="paragraph" w:customStyle="1" w:styleId="C1D2E8F4730C4105AC536C73B047F83D">
    <w:name w:val="C1D2E8F4730C4105AC536C73B047F83D"/>
    <w:rsid w:val="004A2442"/>
  </w:style>
  <w:style w:type="paragraph" w:customStyle="1" w:styleId="4DE3DDA8A9244AD793BF1012ADCFA615">
    <w:name w:val="4DE3DDA8A9244AD793BF1012ADCFA615"/>
    <w:rsid w:val="004A2442"/>
  </w:style>
  <w:style w:type="paragraph" w:customStyle="1" w:styleId="D469891A72A440848A58463A7B5B1289">
    <w:name w:val="D469891A72A440848A58463A7B5B1289"/>
    <w:rsid w:val="004A2442"/>
  </w:style>
  <w:style w:type="paragraph" w:customStyle="1" w:styleId="08830CC5A82447F3A8A1B294A2857815">
    <w:name w:val="08830CC5A82447F3A8A1B294A2857815"/>
    <w:rsid w:val="004A2442"/>
  </w:style>
  <w:style w:type="paragraph" w:customStyle="1" w:styleId="FBCBC87C928A4CC4A857AD49510BEE82">
    <w:name w:val="FBCBC87C928A4CC4A857AD49510BEE82"/>
    <w:rsid w:val="004A2442"/>
  </w:style>
  <w:style w:type="paragraph" w:customStyle="1" w:styleId="7334C28FBEB34C008E6F0104101C48C5">
    <w:name w:val="7334C28FBEB34C008E6F0104101C48C5"/>
    <w:rsid w:val="004A2442"/>
  </w:style>
  <w:style w:type="paragraph" w:customStyle="1" w:styleId="EFECBF2DF7F34E648B591B9CD4E213EA">
    <w:name w:val="EFECBF2DF7F34E648B591B9CD4E213EA"/>
    <w:rsid w:val="004A2442"/>
  </w:style>
  <w:style w:type="paragraph" w:customStyle="1" w:styleId="FE03F9C0699644939FE29B605A1F6EC7">
    <w:name w:val="FE03F9C0699644939FE29B605A1F6EC7"/>
    <w:rsid w:val="004A2442"/>
  </w:style>
  <w:style w:type="paragraph" w:customStyle="1" w:styleId="0BECF97A5E7D4217BD5A97E9D16CA591">
    <w:name w:val="0BECF97A5E7D4217BD5A97E9D16CA591"/>
    <w:rsid w:val="004A2442"/>
  </w:style>
  <w:style w:type="paragraph" w:customStyle="1" w:styleId="92F2454147164C048F2BE5B855934B2B">
    <w:name w:val="92F2454147164C048F2BE5B855934B2B"/>
    <w:rsid w:val="004A2442"/>
  </w:style>
  <w:style w:type="paragraph" w:customStyle="1" w:styleId="CD6E27D26DFD4D9E9DEEE163217780DF">
    <w:name w:val="CD6E27D26DFD4D9E9DEEE163217780DF"/>
    <w:rsid w:val="004A2442"/>
  </w:style>
  <w:style w:type="paragraph" w:customStyle="1" w:styleId="2F6122DEB8C344AC92086FDD1B3D6932">
    <w:name w:val="2F6122DEB8C344AC92086FDD1B3D6932"/>
    <w:rsid w:val="004A2442"/>
  </w:style>
  <w:style w:type="paragraph" w:customStyle="1" w:styleId="2961423E4E93476EAB1ADDD9728BD508">
    <w:name w:val="2961423E4E93476EAB1ADDD9728BD508"/>
    <w:rsid w:val="004A2442"/>
  </w:style>
  <w:style w:type="paragraph" w:customStyle="1" w:styleId="C4BA30FC54F14C3A9DDE6236129D08BE">
    <w:name w:val="C4BA30FC54F14C3A9DDE6236129D08BE"/>
    <w:rsid w:val="004A2442"/>
  </w:style>
  <w:style w:type="paragraph" w:customStyle="1" w:styleId="39C4C3AEF65B4483A282B907809225C0">
    <w:name w:val="39C4C3AEF65B4483A282B907809225C0"/>
    <w:rsid w:val="004A2442"/>
  </w:style>
  <w:style w:type="paragraph" w:customStyle="1" w:styleId="DFCA037815574091A89F9D8C1F26AE59">
    <w:name w:val="DFCA037815574091A89F9D8C1F26AE59"/>
    <w:rsid w:val="004A2442"/>
  </w:style>
  <w:style w:type="paragraph" w:customStyle="1" w:styleId="620DC68887A34D1C9F055625875807F4">
    <w:name w:val="620DC68887A34D1C9F055625875807F4"/>
    <w:rsid w:val="004A2442"/>
  </w:style>
  <w:style w:type="paragraph" w:customStyle="1" w:styleId="94CD38B0CD234CAF909D92EB475CCC20">
    <w:name w:val="94CD38B0CD234CAF909D92EB475CCC20"/>
    <w:rsid w:val="004A2442"/>
  </w:style>
  <w:style w:type="paragraph" w:customStyle="1" w:styleId="CD631070EE054596ABBEE93C91FC2994">
    <w:name w:val="CD631070EE054596ABBEE93C91FC2994"/>
    <w:rsid w:val="004A2442"/>
  </w:style>
  <w:style w:type="paragraph" w:customStyle="1" w:styleId="BD67426BFF07482F89D27CF0043B8836">
    <w:name w:val="BD67426BFF07482F89D27CF0043B8836"/>
    <w:rsid w:val="004A2442"/>
  </w:style>
  <w:style w:type="paragraph" w:customStyle="1" w:styleId="11EEC718D7A24A61983B86AB92D79EC3">
    <w:name w:val="11EEC718D7A24A61983B86AB92D79EC3"/>
    <w:rsid w:val="004A2442"/>
  </w:style>
  <w:style w:type="paragraph" w:customStyle="1" w:styleId="6D9823D1E3324B85A47604105135E956">
    <w:name w:val="6D9823D1E3324B85A47604105135E956"/>
    <w:rsid w:val="004A2442"/>
  </w:style>
  <w:style w:type="paragraph" w:customStyle="1" w:styleId="7EE6ECA3E442458DA5953FE33A87CA1D">
    <w:name w:val="7EE6ECA3E442458DA5953FE33A87CA1D"/>
    <w:rsid w:val="004A2442"/>
  </w:style>
  <w:style w:type="paragraph" w:customStyle="1" w:styleId="EB494D45FAB64160BAE33BB5E78AA80C">
    <w:name w:val="EB494D45FAB64160BAE33BB5E78AA80C"/>
    <w:rsid w:val="004A2442"/>
  </w:style>
  <w:style w:type="paragraph" w:customStyle="1" w:styleId="83BE0A3D09FC49818435904E5D113B66">
    <w:name w:val="83BE0A3D09FC49818435904E5D113B66"/>
    <w:rsid w:val="004A2442"/>
  </w:style>
  <w:style w:type="paragraph" w:customStyle="1" w:styleId="FEF834A89E434CD1B1A5A87B18DED191">
    <w:name w:val="FEF834A89E434CD1B1A5A87B18DED191"/>
    <w:rsid w:val="004A2442"/>
  </w:style>
  <w:style w:type="paragraph" w:customStyle="1" w:styleId="2E94FF5CD41542509234AB69369D235D">
    <w:name w:val="2E94FF5CD41542509234AB69369D235D"/>
    <w:rsid w:val="004A2442"/>
  </w:style>
  <w:style w:type="paragraph" w:customStyle="1" w:styleId="C64CA0C36D2C458DB4AE155A351D3327">
    <w:name w:val="C64CA0C36D2C458DB4AE155A351D3327"/>
    <w:rsid w:val="004A2442"/>
  </w:style>
  <w:style w:type="paragraph" w:customStyle="1" w:styleId="798E267124F24CD19988226D3ECD5621">
    <w:name w:val="798E267124F24CD19988226D3ECD5621"/>
    <w:rsid w:val="004A2442"/>
  </w:style>
  <w:style w:type="paragraph" w:customStyle="1" w:styleId="47FBD9B5E5B94581B716ECB59A25022E">
    <w:name w:val="47FBD9B5E5B94581B716ECB59A25022E"/>
    <w:rsid w:val="004A2442"/>
  </w:style>
  <w:style w:type="paragraph" w:customStyle="1" w:styleId="F2899D5A9A5B4F0689D67EE63607ACA2">
    <w:name w:val="F2899D5A9A5B4F0689D67EE63607ACA2"/>
    <w:rsid w:val="004A2442"/>
  </w:style>
  <w:style w:type="paragraph" w:customStyle="1" w:styleId="721D8881E32D48018C1E92312D86A4BB">
    <w:name w:val="721D8881E32D48018C1E92312D86A4BB"/>
    <w:rsid w:val="004A2442"/>
  </w:style>
  <w:style w:type="paragraph" w:customStyle="1" w:styleId="43A6E56AE39B4E418EA17B28194D7C38">
    <w:name w:val="43A6E56AE39B4E418EA17B28194D7C38"/>
    <w:rsid w:val="004A2442"/>
  </w:style>
  <w:style w:type="paragraph" w:customStyle="1" w:styleId="8197C631AFD84951BC43C60BF19B0DCA">
    <w:name w:val="8197C631AFD84951BC43C60BF19B0DCA"/>
    <w:rsid w:val="004A2442"/>
  </w:style>
  <w:style w:type="paragraph" w:customStyle="1" w:styleId="0FE0F222AE694488956A2CDF5F8915A8">
    <w:name w:val="0FE0F222AE694488956A2CDF5F8915A8"/>
    <w:rsid w:val="004A2442"/>
  </w:style>
  <w:style w:type="paragraph" w:customStyle="1" w:styleId="CC3CBA66B3D144019BD3CA671B18F6CF">
    <w:name w:val="CC3CBA66B3D144019BD3CA671B18F6CF"/>
    <w:rsid w:val="004A2442"/>
  </w:style>
  <w:style w:type="paragraph" w:customStyle="1" w:styleId="96C49051CCF54521A630C0711D391C65">
    <w:name w:val="96C49051CCF54521A630C0711D391C65"/>
    <w:rsid w:val="004A2442"/>
  </w:style>
  <w:style w:type="paragraph" w:customStyle="1" w:styleId="DF8EA6CE3B8F4489B0084ACC9001649B">
    <w:name w:val="DF8EA6CE3B8F4489B0084ACC9001649B"/>
    <w:rsid w:val="004A2442"/>
  </w:style>
  <w:style w:type="paragraph" w:customStyle="1" w:styleId="C78C91A8F1D64C6AB3729C951427930F">
    <w:name w:val="C78C91A8F1D64C6AB3729C951427930F"/>
    <w:rsid w:val="004A2442"/>
  </w:style>
  <w:style w:type="paragraph" w:customStyle="1" w:styleId="709046CD617E45DBA53EF09F0A71FCE4">
    <w:name w:val="709046CD617E45DBA53EF09F0A71FCE4"/>
    <w:rsid w:val="004A2442"/>
  </w:style>
  <w:style w:type="paragraph" w:customStyle="1" w:styleId="C8011D51A5534C158CC9598DC2EAC7CA">
    <w:name w:val="C8011D51A5534C158CC9598DC2EAC7CA"/>
    <w:rsid w:val="004A2442"/>
  </w:style>
  <w:style w:type="paragraph" w:customStyle="1" w:styleId="E92A01535E474286BB39F8938EA7406C">
    <w:name w:val="E92A01535E474286BB39F8938EA7406C"/>
    <w:rsid w:val="004A2442"/>
  </w:style>
  <w:style w:type="paragraph" w:customStyle="1" w:styleId="8E2D38E81CBD4B4C9357BCEF78D6F6F7">
    <w:name w:val="8E2D38E81CBD4B4C9357BCEF78D6F6F7"/>
    <w:rsid w:val="004A2442"/>
  </w:style>
  <w:style w:type="paragraph" w:customStyle="1" w:styleId="B0B896EE20B24E7B9601E633B9BDDFDB">
    <w:name w:val="B0B896EE20B24E7B9601E633B9BDDFDB"/>
    <w:rsid w:val="004A2442"/>
  </w:style>
  <w:style w:type="paragraph" w:customStyle="1" w:styleId="2A2F8482488949F5AE735D5646C97E54">
    <w:name w:val="2A2F8482488949F5AE735D5646C97E54"/>
    <w:rsid w:val="004A2442"/>
  </w:style>
  <w:style w:type="paragraph" w:customStyle="1" w:styleId="382DBB1BC2DF4B11A5590F3B3BCEEA5E">
    <w:name w:val="382DBB1BC2DF4B11A5590F3B3BCEEA5E"/>
    <w:rsid w:val="004A2442"/>
  </w:style>
  <w:style w:type="paragraph" w:customStyle="1" w:styleId="90932D04AC2D438B8B2CB6ECBDAEF8FD">
    <w:name w:val="90932D04AC2D438B8B2CB6ECBDAEF8FD"/>
    <w:rsid w:val="004A2442"/>
  </w:style>
  <w:style w:type="paragraph" w:customStyle="1" w:styleId="6DA0F8BB0AD846BFBF417EAF1BEB653A">
    <w:name w:val="6DA0F8BB0AD846BFBF417EAF1BEB653A"/>
    <w:rsid w:val="004A2442"/>
  </w:style>
  <w:style w:type="paragraph" w:customStyle="1" w:styleId="A3A9D537F50E491DA51C2059B54B3B8E">
    <w:name w:val="A3A9D537F50E491DA51C2059B54B3B8E"/>
    <w:rsid w:val="004A2442"/>
  </w:style>
  <w:style w:type="paragraph" w:customStyle="1" w:styleId="B8579AD9DEB64070B921C1510CC20B4C">
    <w:name w:val="B8579AD9DEB64070B921C1510CC20B4C"/>
    <w:rsid w:val="004A2442"/>
  </w:style>
  <w:style w:type="paragraph" w:customStyle="1" w:styleId="56F540F7014748FE9E49AEE29EB41BCF">
    <w:name w:val="56F540F7014748FE9E49AEE29EB41BCF"/>
    <w:rsid w:val="004A2442"/>
  </w:style>
  <w:style w:type="paragraph" w:customStyle="1" w:styleId="E5E981AEC6AD488CB9EDA51A83A5F3A3">
    <w:name w:val="E5E981AEC6AD488CB9EDA51A83A5F3A3"/>
    <w:rsid w:val="004A2442"/>
  </w:style>
  <w:style w:type="paragraph" w:customStyle="1" w:styleId="8621F9DDBE3F46BCB67E27BD0C9C77AB">
    <w:name w:val="8621F9DDBE3F46BCB67E27BD0C9C77AB"/>
    <w:rsid w:val="004A2442"/>
  </w:style>
  <w:style w:type="paragraph" w:customStyle="1" w:styleId="F14DC722B6894B74939973ECD6C8FCD6">
    <w:name w:val="F14DC722B6894B74939973ECD6C8FCD6"/>
    <w:rsid w:val="004A2442"/>
  </w:style>
  <w:style w:type="paragraph" w:customStyle="1" w:styleId="02AE0C80A62044298824896C7F9817F2">
    <w:name w:val="02AE0C80A62044298824896C7F9817F2"/>
    <w:rsid w:val="004A2442"/>
  </w:style>
  <w:style w:type="paragraph" w:customStyle="1" w:styleId="39D7E8F6FFDC4A5E99DB047C5F6F5BD3">
    <w:name w:val="39D7E8F6FFDC4A5E99DB047C5F6F5BD3"/>
    <w:rsid w:val="004A2442"/>
  </w:style>
  <w:style w:type="paragraph" w:customStyle="1" w:styleId="A9F4D367504F47ECB7AF223B07EC6235">
    <w:name w:val="A9F4D367504F47ECB7AF223B07EC6235"/>
    <w:rsid w:val="004A2442"/>
  </w:style>
  <w:style w:type="paragraph" w:customStyle="1" w:styleId="6B0E8C4DFF36422FAA56C64032A7F004">
    <w:name w:val="6B0E8C4DFF36422FAA56C64032A7F004"/>
    <w:rsid w:val="004A2442"/>
  </w:style>
  <w:style w:type="paragraph" w:customStyle="1" w:styleId="04923FB3E653489D8E90FA733F9469A3">
    <w:name w:val="04923FB3E653489D8E90FA733F9469A3"/>
    <w:rsid w:val="004A2442"/>
  </w:style>
  <w:style w:type="paragraph" w:customStyle="1" w:styleId="15AC88E156954068A6DFF4D5F971A56A">
    <w:name w:val="15AC88E156954068A6DFF4D5F971A56A"/>
    <w:rsid w:val="004A2442"/>
  </w:style>
  <w:style w:type="paragraph" w:customStyle="1" w:styleId="609ED4623AF64784A3EF193CF1F2B594">
    <w:name w:val="609ED4623AF64784A3EF193CF1F2B594"/>
    <w:rsid w:val="004A2442"/>
  </w:style>
  <w:style w:type="paragraph" w:customStyle="1" w:styleId="096DAF3B0FC84DB78F9B6A8F95A39148">
    <w:name w:val="096DAF3B0FC84DB78F9B6A8F95A39148"/>
    <w:rsid w:val="004A2442"/>
  </w:style>
  <w:style w:type="paragraph" w:customStyle="1" w:styleId="011649DC54B74E0A9E18BF8FCA36098B">
    <w:name w:val="011649DC54B74E0A9E18BF8FCA36098B"/>
    <w:rsid w:val="004A2442"/>
  </w:style>
  <w:style w:type="paragraph" w:customStyle="1" w:styleId="6E18C9562025419BBD8C52498CD777C0">
    <w:name w:val="6E18C9562025419BBD8C52498CD777C0"/>
    <w:rsid w:val="004A2442"/>
  </w:style>
  <w:style w:type="paragraph" w:customStyle="1" w:styleId="855720A3FB0C40C7811C59788AC3F97B">
    <w:name w:val="855720A3FB0C40C7811C59788AC3F97B"/>
    <w:rsid w:val="004A2442"/>
  </w:style>
  <w:style w:type="paragraph" w:customStyle="1" w:styleId="80C4890FC025485E805D4701F394584D">
    <w:name w:val="80C4890FC025485E805D4701F394584D"/>
    <w:rsid w:val="004A2442"/>
  </w:style>
  <w:style w:type="paragraph" w:customStyle="1" w:styleId="4B5B9AD17D03439D8EA5DD0F4DEEA5A5">
    <w:name w:val="4B5B9AD17D03439D8EA5DD0F4DEEA5A5"/>
    <w:rsid w:val="004A2442"/>
  </w:style>
  <w:style w:type="paragraph" w:customStyle="1" w:styleId="CAC832FB509047DB8FAD5C781E0DD793">
    <w:name w:val="CAC832FB509047DB8FAD5C781E0DD793"/>
    <w:rsid w:val="004A2442"/>
  </w:style>
  <w:style w:type="paragraph" w:customStyle="1" w:styleId="371995405B11430F97A65D929C6DFAAE">
    <w:name w:val="371995405B11430F97A65D929C6DFAAE"/>
    <w:rsid w:val="004A2442"/>
  </w:style>
  <w:style w:type="paragraph" w:customStyle="1" w:styleId="CFC8629A0DCF49A0AFA602DD3D4A6C68">
    <w:name w:val="CFC8629A0DCF49A0AFA602DD3D4A6C68"/>
    <w:rsid w:val="004A2442"/>
  </w:style>
  <w:style w:type="paragraph" w:customStyle="1" w:styleId="2FFADE1C643E49D0B8080AABE9446A86">
    <w:name w:val="2FFADE1C643E49D0B8080AABE9446A86"/>
    <w:rsid w:val="004A2442"/>
  </w:style>
  <w:style w:type="paragraph" w:customStyle="1" w:styleId="214B4A50A3BC4B26B0DCF2D89AF4924F">
    <w:name w:val="214B4A50A3BC4B26B0DCF2D89AF4924F"/>
    <w:rsid w:val="004A2442"/>
  </w:style>
  <w:style w:type="paragraph" w:customStyle="1" w:styleId="C4769E2883CB44BCA40BF38842F792EA">
    <w:name w:val="C4769E2883CB44BCA40BF38842F792EA"/>
    <w:rsid w:val="004A2442"/>
  </w:style>
  <w:style w:type="paragraph" w:customStyle="1" w:styleId="66422339D361484EBE72D30DFF332EA6">
    <w:name w:val="66422339D361484EBE72D30DFF332EA6"/>
    <w:rsid w:val="004A2442"/>
  </w:style>
  <w:style w:type="paragraph" w:customStyle="1" w:styleId="1B6D19EB068C4A0D994B90AFC89F8785">
    <w:name w:val="1B6D19EB068C4A0D994B90AFC89F8785"/>
    <w:rsid w:val="004A2442"/>
  </w:style>
  <w:style w:type="paragraph" w:customStyle="1" w:styleId="92479E6B773B459FAC5EB52611AAC507">
    <w:name w:val="92479E6B773B459FAC5EB52611AAC507"/>
    <w:rsid w:val="004A2442"/>
  </w:style>
  <w:style w:type="paragraph" w:customStyle="1" w:styleId="7B42FD2BA1494F429A68FF03F321457C">
    <w:name w:val="7B42FD2BA1494F429A68FF03F321457C"/>
    <w:rsid w:val="004A2442"/>
  </w:style>
  <w:style w:type="paragraph" w:customStyle="1" w:styleId="02F759F9017F42079532055324180440">
    <w:name w:val="02F759F9017F42079532055324180440"/>
    <w:rsid w:val="004A2442"/>
  </w:style>
  <w:style w:type="paragraph" w:customStyle="1" w:styleId="CE572FF7247A437A8272D909AC5A60F0">
    <w:name w:val="CE572FF7247A437A8272D909AC5A60F0"/>
    <w:rsid w:val="004A2442"/>
  </w:style>
  <w:style w:type="paragraph" w:customStyle="1" w:styleId="6580A50248CF4F4682DEDDA8F99E369F">
    <w:name w:val="6580A50248CF4F4682DEDDA8F99E369F"/>
    <w:rsid w:val="004A2442"/>
  </w:style>
  <w:style w:type="paragraph" w:customStyle="1" w:styleId="DE1166E70B2E4D21A4E95AEC56343180">
    <w:name w:val="DE1166E70B2E4D21A4E95AEC56343180"/>
    <w:rsid w:val="004A2442"/>
  </w:style>
  <w:style w:type="paragraph" w:customStyle="1" w:styleId="C8ECD668BFC84D05A9ED92AEF6055BC7">
    <w:name w:val="C8ECD668BFC84D05A9ED92AEF6055BC7"/>
    <w:rsid w:val="004A2442"/>
  </w:style>
  <w:style w:type="paragraph" w:customStyle="1" w:styleId="51651468FD1C445D8DE34D12FFFDE61D">
    <w:name w:val="51651468FD1C445D8DE34D12FFFDE61D"/>
    <w:rsid w:val="004A2442"/>
  </w:style>
  <w:style w:type="paragraph" w:customStyle="1" w:styleId="C94BC85A36674ACCAC2C68A5D56DF6CA">
    <w:name w:val="C94BC85A36674ACCAC2C68A5D56DF6CA"/>
    <w:rsid w:val="004A2442"/>
  </w:style>
  <w:style w:type="paragraph" w:customStyle="1" w:styleId="CB2481FFF7114197BB7886CE0177733B">
    <w:name w:val="CB2481FFF7114197BB7886CE0177733B"/>
    <w:rsid w:val="004A2442"/>
  </w:style>
  <w:style w:type="paragraph" w:customStyle="1" w:styleId="406255117CCA457997CA05CBA37CEB85">
    <w:name w:val="406255117CCA457997CA05CBA37CEB85"/>
    <w:rsid w:val="004A2442"/>
  </w:style>
  <w:style w:type="paragraph" w:customStyle="1" w:styleId="67DCDE8289CE4BF6BE474E0797D97566">
    <w:name w:val="67DCDE8289CE4BF6BE474E0797D97566"/>
    <w:rsid w:val="004A2442"/>
  </w:style>
  <w:style w:type="paragraph" w:customStyle="1" w:styleId="5E8ED0104E83402588A42621E7B2FEF9">
    <w:name w:val="5E8ED0104E83402588A42621E7B2FEF9"/>
    <w:rsid w:val="004A2442"/>
  </w:style>
  <w:style w:type="paragraph" w:customStyle="1" w:styleId="9C37590744B143FA913EE964BAD7D8DD">
    <w:name w:val="9C37590744B143FA913EE964BAD7D8DD"/>
    <w:rsid w:val="004A2442"/>
  </w:style>
  <w:style w:type="paragraph" w:customStyle="1" w:styleId="45175B725E3B49919F31F0CC453505C2">
    <w:name w:val="45175B725E3B49919F31F0CC453505C2"/>
    <w:rsid w:val="004A2442"/>
  </w:style>
  <w:style w:type="paragraph" w:customStyle="1" w:styleId="FAC8177FDE704A48A3AD5F7A2F1C6D92">
    <w:name w:val="FAC8177FDE704A48A3AD5F7A2F1C6D92"/>
    <w:rsid w:val="004A2442"/>
  </w:style>
  <w:style w:type="paragraph" w:customStyle="1" w:styleId="DAB62E9438B84E4CA36AE40733517243">
    <w:name w:val="DAB62E9438B84E4CA36AE40733517243"/>
    <w:rsid w:val="004A2442"/>
  </w:style>
  <w:style w:type="paragraph" w:customStyle="1" w:styleId="AA127ED8CA2D4E26829758405749DC67">
    <w:name w:val="AA127ED8CA2D4E26829758405749DC67"/>
    <w:rsid w:val="004A2442"/>
  </w:style>
  <w:style w:type="paragraph" w:customStyle="1" w:styleId="5BC6B1DEC21D4BAF9350B34A7C2F670A">
    <w:name w:val="5BC6B1DEC21D4BAF9350B34A7C2F670A"/>
    <w:rsid w:val="004A2442"/>
  </w:style>
  <w:style w:type="paragraph" w:customStyle="1" w:styleId="CE3DE42E96EB45C9B94E48232E4AD252">
    <w:name w:val="CE3DE42E96EB45C9B94E48232E4AD252"/>
    <w:rsid w:val="004A2442"/>
  </w:style>
  <w:style w:type="paragraph" w:customStyle="1" w:styleId="0C645F30673B4D18813FEC5912CAF4E8">
    <w:name w:val="0C645F30673B4D18813FEC5912CAF4E8"/>
    <w:rsid w:val="004A2442"/>
  </w:style>
  <w:style w:type="paragraph" w:customStyle="1" w:styleId="55F74D08A2A745C48A553B5FABAF1C96">
    <w:name w:val="55F74D08A2A745C48A553B5FABAF1C96"/>
    <w:rsid w:val="004A2442"/>
  </w:style>
  <w:style w:type="paragraph" w:customStyle="1" w:styleId="4BBCC0335F7A4EF199484DBCF5197158">
    <w:name w:val="4BBCC0335F7A4EF199484DBCF5197158"/>
    <w:rsid w:val="004A2442"/>
  </w:style>
  <w:style w:type="paragraph" w:customStyle="1" w:styleId="2ECDF0AC18D84E6AB969AA69825834B8">
    <w:name w:val="2ECDF0AC18D84E6AB969AA69825834B8"/>
    <w:rsid w:val="004A2442"/>
  </w:style>
  <w:style w:type="paragraph" w:customStyle="1" w:styleId="41730552C17F45CD8FF144D843B09835">
    <w:name w:val="41730552C17F45CD8FF144D843B09835"/>
    <w:rsid w:val="004A2442"/>
  </w:style>
  <w:style w:type="paragraph" w:customStyle="1" w:styleId="5D21DCB7947344149146E1DFA02168FE">
    <w:name w:val="5D21DCB7947344149146E1DFA02168FE"/>
    <w:rsid w:val="004A2442"/>
  </w:style>
  <w:style w:type="paragraph" w:customStyle="1" w:styleId="2DE9E81F0AFC40D682B021ABA51B6C06">
    <w:name w:val="2DE9E81F0AFC40D682B021ABA51B6C06"/>
    <w:rsid w:val="004A2442"/>
  </w:style>
  <w:style w:type="paragraph" w:customStyle="1" w:styleId="FB3E15970BBF453FA68F35CE9B3246F5">
    <w:name w:val="FB3E15970BBF453FA68F35CE9B3246F5"/>
    <w:rsid w:val="004A2442"/>
  </w:style>
  <w:style w:type="paragraph" w:customStyle="1" w:styleId="22B509240EF742618C5AF24C38B4691F">
    <w:name w:val="22B509240EF742618C5AF24C38B4691F"/>
    <w:rsid w:val="004A2442"/>
  </w:style>
  <w:style w:type="paragraph" w:customStyle="1" w:styleId="40C9F961CD4948A59C727047A1FC7A68">
    <w:name w:val="40C9F961CD4948A59C727047A1FC7A68"/>
    <w:rsid w:val="004A2442"/>
  </w:style>
  <w:style w:type="paragraph" w:customStyle="1" w:styleId="D5FACF4FC9E24982BB95935A2E2F3F9A">
    <w:name w:val="D5FACF4FC9E24982BB95935A2E2F3F9A"/>
    <w:rsid w:val="004A2442"/>
  </w:style>
  <w:style w:type="paragraph" w:customStyle="1" w:styleId="7A4A81EBA0E34263B9D39F3BB719B56E">
    <w:name w:val="7A4A81EBA0E34263B9D39F3BB719B56E"/>
    <w:rsid w:val="004A2442"/>
  </w:style>
  <w:style w:type="paragraph" w:customStyle="1" w:styleId="A02C64E574D3419593B0D780508ECA7B">
    <w:name w:val="A02C64E574D3419593B0D780508ECA7B"/>
    <w:rsid w:val="004A2442"/>
  </w:style>
  <w:style w:type="paragraph" w:customStyle="1" w:styleId="2A04E8DE83284DF0899ABB592FA242D1">
    <w:name w:val="2A04E8DE83284DF0899ABB592FA242D1"/>
    <w:rsid w:val="004A2442"/>
  </w:style>
  <w:style w:type="paragraph" w:customStyle="1" w:styleId="D08687E30A454C82A1C1E69437DF9EB5">
    <w:name w:val="D08687E30A454C82A1C1E69437DF9EB5"/>
    <w:rsid w:val="004A2442"/>
  </w:style>
  <w:style w:type="paragraph" w:customStyle="1" w:styleId="D622C61664154F848BAC71146A538AD0">
    <w:name w:val="D622C61664154F848BAC71146A538AD0"/>
    <w:rsid w:val="004A2442"/>
  </w:style>
  <w:style w:type="paragraph" w:customStyle="1" w:styleId="049C92C2885D448696F52D14A5A06ACF">
    <w:name w:val="049C92C2885D448696F52D14A5A06ACF"/>
    <w:rsid w:val="004A2442"/>
  </w:style>
  <w:style w:type="paragraph" w:customStyle="1" w:styleId="4DC49E35960648E3937B07313D35BD96">
    <w:name w:val="4DC49E35960648E3937B07313D35BD96"/>
    <w:rsid w:val="004A2442"/>
  </w:style>
  <w:style w:type="paragraph" w:customStyle="1" w:styleId="9695E14675E047C7AC3F87782EAAB293">
    <w:name w:val="9695E14675E047C7AC3F87782EAAB293"/>
    <w:rsid w:val="004A2442"/>
  </w:style>
  <w:style w:type="paragraph" w:customStyle="1" w:styleId="7629B03D7E1B437BAA554ED4E77939FC">
    <w:name w:val="7629B03D7E1B437BAA554ED4E77939FC"/>
    <w:rsid w:val="004A2442"/>
  </w:style>
  <w:style w:type="paragraph" w:customStyle="1" w:styleId="BA9494B59C29484DB2219133223FFE31">
    <w:name w:val="BA9494B59C29484DB2219133223FFE31"/>
    <w:rsid w:val="004A2442"/>
  </w:style>
  <w:style w:type="paragraph" w:customStyle="1" w:styleId="E07925EC02264A519C5D76D6C76BE886">
    <w:name w:val="E07925EC02264A519C5D76D6C76BE886"/>
    <w:rsid w:val="004A2442"/>
  </w:style>
  <w:style w:type="paragraph" w:customStyle="1" w:styleId="A4B95741EC2B45FBA8FEEB5D7132F96D">
    <w:name w:val="A4B95741EC2B45FBA8FEEB5D7132F96D"/>
    <w:rsid w:val="004A2442"/>
  </w:style>
  <w:style w:type="paragraph" w:customStyle="1" w:styleId="122C423F9DDE4AF89AA2C4EFFA77D7CD">
    <w:name w:val="122C423F9DDE4AF89AA2C4EFFA77D7CD"/>
    <w:rsid w:val="004A2442"/>
  </w:style>
  <w:style w:type="paragraph" w:customStyle="1" w:styleId="34CDB595391746DEB1585EF9F694B991">
    <w:name w:val="34CDB595391746DEB1585EF9F694B991"/>
    <w:rsid w:val="004A2442"/>
  </w:style>
  <w:style w:type="paragraph" w:customStyle="1" w:styleId="BB26CDC1F22648FF904E564C39705291">
    <w:name w:val="BB26CDC1F22648FF904E564C39705291"/>
    <w:rsid w:val="004A2442"/>
  </w:style>
  <w:style w:type="paragraph" w:customStyle="1" w:styleId="FE89984CAC0549A5B6582AC9EB2C7A72">
    <w:name w:val="FE89984CAC0549A5B6582AC9EB2C7A72"/>
    <w:rsid w:val="004A2442"/>
  </w:style>
  <w:style w:type="paragraph" w:customStyle="1" w:styleId="41AC1F8AFCCD47DC8D4AC43882FEA263">
    <w:name w:val="41AC1F8AFCCD47DC8D4AC43882FEA263"/>
    <w:rsid w:val="004A2442"/>
  </w:style>
  <w:style w:type="paragraph" w:customStyle="1" w:styleId="95E05900D26D479BAAB54B5F552108E0">
    <w:name w:val="95E05900D26D479BAAB54B5F552108E0"/>
    <w:rsid w:val="004A2442"/>
  </w:style>
  <w:style w:type="paragraph" w:customStyle="1" w:styleId="D9D3B9DA681C45B3A597AE484EC23D7E">
    <w:name w:val="D9D3B9DA681C45B3A597AE484EC23D7E"/>
    <w:rsid w:val="004A2442"/>
  </w:style>
  <w:style w:type="paragraph" w:customStyle="1" w:styleId="49E35BEE1FB7403DB1DD33D5A27FEFF4">
    <w:name w:val="49E35BEE1FB7403DB1DD33D5A27FEFF4"/>
    <w:rsid w:val="004A2442"/>
  </w:style>
  <w:style w:type="paragraph" w:customStyle="1" w:styleId="1CEAEC40BFF440E99E917DB72160D911">
    <w:name w:val="1CEAEC40BFF440E99E917DB72160D911"/>
    <w:rsid w:val="004A2442"/>
  </w:style>
  <w:style w:type="paragraph" w:customStyle="1" w:styleId="4B5C37B0CC87447590256871C547A979">
    <w:name w:val="4B5C37B0CC87447590256871C547A979"/>
    <w:rsid w:val="004A2442"/>
  </w:style>
  <w:style w:type="paragraph" w:customStyle="1" w:styleId="1C292B6A9EE1453B83B1E89569DDCB75">
    <w:name w:val="1C292B6A9EE1453B83B1E89569DDCB75"/>
    <w:rsid w:val="004A2442"/>
  </w:style>
  <w:style w:type="paragraph" w:customStyle="1" w:styleId="FB17F1EF8D2F48B8A3DFA429B2CE3863">
    <w:name w:val="FB17F1EF8D2F48B8A3DFA429B2CE3863"/>
    <w:rsid w:val="004A2442"/>
  </w:style>
  <w:style w:type="paragraph" w:customStyle="1" w:styleId="E97DD93BCDE04E96B0FB523894ECADF2">
    <w:name w:val="E97DD93BCDE04E96B0FB523894ECADF2"/>
    <w:rsid w:val="004A2442"/>
  </w:style>
  <w:style w:type="paragraph" w:customStyle="1" w:styleId="4ACE53FF849440C088ED9C6FDF07276D">
    <w:name w:val="4ACE53FF849440C088ED9C6FDF07276D"/>
    <w:rsid w:val="004A2442"/>
  </w:style>
  <w:style w:type="paragraph" w:customStyle="1" w:styleId="2A62E06C2CC34CC4B459F85840926FC4">
    <w:name w:val="2A62E06C2CC34CC4B459F85840926FC4"/>
    <w:rsid w:val="004A2442"/>
  </w:style>
  <w:style w:type="paragraph" w:customStyle="1" w:styleId="97AD6A875F99461E80CAC0E7122B68D0">
    <w:name w:val="97AD6A875F99461E80CAC0E7122B68D0"/>
    <w:rsid w:val="004A2442"/>
  </w:style>
  <w:style w:type="paragraph" w:customStyle="1" w:styleId="878EA97930164219891A4D13115291E4">
    <w:name w:val="878EA97930164219891A4D13115291E4"/>
    <w:rsid w:val="004A2442"/>
  </w:style>
  <w:style w:type="paragraph" w:customStyle="1" w:styleId="1AE509EC4EB146C9AEB14C7897FEFAB1">
    <w:name w:val="1AE509EC4EB146C9AEB14C7897FEFAB1"/>
    <w:rsid w:val="004A2442"/>
  </w:style>
  <w:style w:type="paragraph" w:customStyle="1" w:styleId="767DF6A4A16B4EBFA8AE8AB7294130F0">
    <w:name w:val="767DF6A4A16B4EBFA8AE8AB7294130F0"/>
    <w:rsid w:val="004A2442"/>
  </w:style>
  <w:style w:type="paragraph" w:customStyle="1" w:styleId="F633FC46FCB2449484A9D7CE1EACF4B9">
    <w:name w:val="F633FC46FCB2449484A9D7CE1EACF4B9"/>
    <w:rsid w:val="004A2442"/>
  </w:style>
  <w:style w:type="paragraph" w:customStyle="1" w:styleId="FC77572551834BEEAC09B929C2F798A8">
    <w:name w:val="FC77572551834BEEAC09B929C2F798A8"/>
    <w:rsid w:val="004A2442"/>
  </w:style>
  <w:style w:type="paragraph" w:customStyle="1" w:styleId="4ED77B86DC6E4569B20F80D15E3B952B">
    <w:name w:val="4ED77B86DC6E4569B20F80D15E3B952B"/>
    <w:rsid w:val="004A2442"/>
  </w:style>
  <w:style w:type="paragraph" w:customStyle="1" w:styleId="E25FFAAD4FE74B9AA940458DB3272051">
    <w:name w:val="E25FFAAD4FE74B9AA940458DB3272051"/>
    <w:rsid w:val="004A2442"/>
  </w:style>
  <w:style w:type="paragraph" w:customStyle="1" w:styleId="DDB050DB6A8E4E0B9110784CF93FC79C">
    <w:name w:val="DDB050DB6A8E4E0B9110784CF93FC79C"/>
    <w:rsid w:val="004A2442"/>
  </w:style>
  <w:style w:type="paragraph" w:customStyle="1" w:styleId="2D564C9150E54B498506349BF8609CED">
    <w:name w:val="2D564C9150E54B498506349BF8609CED"/>
    <w:rsid w:val="004A2442"/>
  </w:style>
  <w:style w:type="paragraph" w:customStyle="1" w:styleId="C0281B0C17B54FC39C25B8DF03832DE5">
    <w:name w:val="C0281B0C17B54FC39C25B8DF03832DE5"/>
    <w:rsid w:val="004A2442"/>
  </w:style>
  <w:style w:type="paragraph" w:customStyle="1" w:styleId="23A6551FE2194710AED7C7186BF54635">
    <w:name w:val="23A6551FE2194710AED7C7186BF54635"/>
    <w:rsid w:val="004A2442"/>
  </w:style>
  <w:style w:type="paragraph" w:customStyle="1" w:styleId="29417E89E249420EA511AC29985689B0">
    <w:name w:val="29417E89E249420EA511AC29985689B0"/>
    <w:rsid w:val="004A2442"/>
  </w:style>
  <w:style w:type="paragraph" w:customStyle="1" w:styleId="F0749D36C9054BB29E023C517DC29D2C">
    <w:name w:val="F0749D36C9054BB29E023C517DC29D2C"/>
    <w:rsid w:val="004A2442"/>
  </w:style>
  <w:style w:type="paragraph" w:customStyle="1" w:styleId="9CED08F16F574D30955C24AE11DC1644">
    <w:name w:val="9CED08F16F574D30955C24AE11DC1644"/>
    <w:rsid w:val="004A2442"/>
  </w:style>
  <w:style w:type="paragraph" w:customStyle="1" w:styleId="0662F3ED3B2746C2B0577DF876C1F455">
    <w:name w:val="0662F3ED3B2746C2B0577DF876C1F455"/>
    <w:rsid w:val="004A2442"/>
  </w:style>
  <w:style w:type="paragraph" w:customStyle="1" w:styleId="CAEDC8AEE52B429DB927F4F464848659">
    <w:name w:val="CAEDC8AEE52B429DB927F4F464848659"/>
    <w:rsid w:val="004A2442"/>
  </w:style>
  <w:style w:type="paragraph" w:customStyle="1" w:styleId="69DAD152DDB445C89AB28FF771CBCFAB">
    <w:name w:val="69DAD152DDB445C89AB28FF771CBCFAB"/>
    <w:rsid w:val="004A2442"/>
  </w:style>
  <w:style w:type="paragraph" w:customStyle="1" w:styleId="FF62613A30E04D3CB8E945A5A96D372A">
    <w:name w:val="FF62613A30E04D3CB8E945A5A96D372A"/>
    <w:rsid w:val="004A2442"/>
  </w:style>
  <w:style w:type="paragraph" w:customStyle="1" w:styleId="EEB2A62A083D4F8A8874E3C868DBD48D">
    <w:name w:val="EEB2A62A083D4F8A8874E3C868DBD48D"/>
    <w:rsid w:val="004A2442"/>
  </w:style>
  <w:style w:type="paragraph" w:customStyle="1" w:styleId="EAF0EFD7C1594CCA9C755A45ADB910C1">
    <w:name w:val="EAF0EFD7C1594CCA9C755A45ADB910C1"/>
    <w:rsid w:val="004A2442"/>
  </w:style>
  <w:style w:type="paragraph" w:customStyle="1" w:styleId="1AFDE7EFAC05488C84A4AF8B1A09C674">
    <w:name w:val="1AFDE7EFAC05488C84A4AF8B1A09C674"/>
    <w:rsid w:val="004A2442"/>
  </w:style>
  <w:style w:type="paragraph" w:customStyle="1" w:styleId="6DC09670C7DB4379A9233FC6462B86EF">
    <w:name w:val="6DC09670C7DB4379A9233FC6462B86EF"/>
    <w:rsid w:val="004A2442"/>
  </w:style>
  <w:style w:type="paragraph" w:customStyle="1" w:styleId="FEF8A10E27524DD7A77C0B596F53DE12">
    <w:name w:val="FEF8A10E27524DD7A77C0B596F53DE12"/>
    <w:rsid w:val="004A2442"/>
  </w:style>
  <w:style w:type="paragraph" w:customStyle="1" w:styleId="06D214EA28B54E6D8CE1F3CA0847C395">
    <w:name w:val="06D214EA28B54E6D8CE1F3CA0847C395"/>
    <w:rsid w:val="004A2442"/>
  </w:style>
  <w:style w:type="paragraph" w:customStyle="1" w:styleId="F957AA2B58B443C08E4007AABFE17B03">
    <w:name w:val="F957AA2B58B443C08E4007AABFE17B03"/>
    <w:rsid w:val="004A2442"/>
  </w:style>
  <w:style w:type="paragraph" w:customStyle="1" w:styleId="A3B5D8BB4D594B13A11D46D0FAF9C268">
    <w:name w:val="A3B5D8BB4D594B13A11D46D0FAF9C268"/>
    <w:rsid w:val="004A2442"/>
  </w:style>
  <w:style w:type="paragraph" w:customStyle="1" w:styleId="2E29F0A7D90247E5953C4910B8BA5667">
    <w:name w:val="2E29F0A7D90247E5953C4910B8BA5667"/>
    <w:rsid w:val="004A2442"/>
  </w:style>
  <w:style w:type="paragraph" w:customStyle="1" w:styleId="AC9D1BD4AF114375AB623E102C51A584">
    <w:name w:val="AC9D1BD4AF114375AB623E102C51A584"/>
    <w:rsid w:val="004A2442"/>
  </w:style>
  <w:style w:type="paragraph" w:customStyle="1" w:styleId="75EE69C9A72D4E2FB4F0D991066DEFB3">
    <w:name w:val="75EE69C9A72D4E2FB4F0D991066DEFB3"/>
    <w:rsid w:val="004A2442"/>
  </w:style>
  <w:style w:type="paragraph" w:customStyle="1" w:styleId="11F0EF1E40AB4B908CA7B6CBE13D9603">
    <w:name w:val="11F0EF1E40AB4B908CA7B6CBE13D9603"/>
    <w:rsid w:val="004A2442"/>
  </w:style>
  <w:style w:type="paragraph" w:customStyle="1" w:styleId="B137F20E77BF4B90808D6FEBFA9634F9">
    <w:name w:val="B137F20E77BF4B90808D6FEBFA9634F9"/>
    <w:rsid w:val="004A2442"/>
  </w:style>
  <w:style w:type="paragraph" w:customStyle="1" w:styleId="F5BD163DB16B4570A9EDB59F6A7F5886">
    <w:name w:val="F5BD163DB16B4570A9EDB59F6A7F5886"/>
    <w:rsid w:val="004A2442"/>
  </w:style>
  <w:style w:type="paragraph" w:customStyle="1" w:styleId="262015E99D6E405C8F0A2E3036563FA8">
    <w:name w:val="262015E99D6E405C8F0A2E3036563FA8"/>
    <w:rsid w:val="004A2442"/>
  </w:style>
  <w:style w:type="paragraph" w:customStyle="1" w:styleId="44E7B9320E54414CA001B7842E37189F">
    <w:name w:val="44E7B9320E54414CA001B7842E37189F"/>
    <w:rsid w:val="004A2442"/>
  </w:style>
  <w:style w:type="paragraph" w:customStyle="1" w:styleId="0F9441BB3C9A480CAC705BEE042FDA94">
    <w:name w:val="0F9441BB3C9A480CAC705BEE042FDA94"/>
    <w:rsid w:val="004A2442"/>
  </w:style>
  <w:style w:type="paragraph" w:customStyle="1" w:styleId="8D3E2FC3033A44B08D4886F8E6489674">
    <w:name w:val="8D3E2FC3033A44B08D4886F8E6489674"/>
    <w:rsid w:val="004A2442"/>
  </w:style>
  <w:style w:type="paragraph" w:customStyle="1" w:styleId="DB8105593C1146BB91068CAA5D70793E">
    <w:name w:val="DB8105593C1146BB91068CAA5D70793E"/>
    <w:rsid w:val="004A2442"/>
  </w:style>
  <w:style w:type="paragraph" w:customStyle="1" w:styleId="589510FAC72C41B69D8E705065FBE839">
    <w:name w:val="589510FAC72C41B69D8E705065FBE839"/>
    <w:rsid w:val="004A2442"/>
  </w:style>
  <w:style w:type="paragraph" w:customStyle="1" w:styleId="CE61A529510A474BAF6D085067F73F61">
    <w:name w:val="CE61A529510A474BAF6D085067F73F61"/>
    <w:rsid w:val="004A2442"/>
  </w:style>
  <w:style w:type="paragraph" w:customStyle="1" w:styleId="73056D1BE0F84521866BB1FF34B4C6BD">
    <w:name w:val="73056D1BE0F84521866BB1FF34B4C6BD"/>
    <w:rsid w:val="004A2442"/>
  </w:style>
  <w:style w:type="paragraph" w:customStyle="1" w:styleId="BBCC83E810FF447D9A331930657CCE25">
    <w:name w:val="BBCC83E810FF447D9A331930657CCE25"/>
    <w:rsid w:val="004A2442"/>
  </w:style>
  <w:style w:type="paragraph" w:customStyle="1" w:styleId="ABC2F5A8B4504D0A9312AB682345FD4A">
    <w:name w:val="ABC2F5A8B4504D0A9312AB682345FD4A"/>
    <w:rsid w:val="004A2442"/>
  </w:style>
  <w:style w:type="paragraph" w:customStyle="1" w:styleId="56A9C46CFF42476591618683654B5AD3">
    <w:name w:val="56A9C46CFF42476591618683654B5AD3"/>
    <w:rsid w:val="004A2442"/>
  </w:style>
  <w:style w:type="paragraph" w:customStyle="1" w:styleId="B11F91D677674CC292813D4098B61C30">
    <w:name w:val="B11F91D677674CC292813D4098B61C30"/>
    <w:rsid w:val="004A2442"/>
  </w:style>
  <w:style w:type="paragraph" w:customStyle="1" w:styleId="892A53EE445F40E6BB55F03AEFB62EAE">
    <w:name w:val="892A53EE445F40E6BB55F03AEFB62EAE"/>
    <w:rsid w:val="004A2442"/>
  </w:style>
  <w:style w:type="paragraph" w:customStyle="1" w:styleId="F8A1FD4844CA4A61BEF1B974BFB942B8">
    <w:name w:val="F8A1FD4844CA4A61BEF1B974BFB942B8"/>
    <w:rsid w:val="004A2442"/>
  </w:style>
  <w:style w:type="paragraph" w:customStyle="1" w:styleId="12B327C968964B5089226262D58B944D">
    <w:name w:val="12B327C968964B5089226262D58B944D"/>
    <w:rsid w:val="004A2442"/>
  </w:style>
  <w:style w:type="paragraph" w:customStyle="1" w:styleId="8EDC4A59241F43A79EDB2E2DD0296D34">
    <w:name w:val="8EDC4A59241F43A79EDB2E2DD0296D34"/>
    <w:rsid w:val="004A2442"/>
  </w:style>
  <w:style w:type="paragraph" w:customStyle="1" w:styleId="3FF1EBB163224E9D8443ADC78DBBBE10">
    <w:name w:val="3FF1EBB163224E9D8443ADC78DBBBE10"/>
    <w:rsid w:val="004A2442"/>
  </w:style>
  <w:style w:type="paragraph" w:customStyle="1" w:styleId="3D85D5F346AF4A83BE3AF5C3EDE7E194">
    <w:name w:val="3D85D5F346AF4A83BE3AF5C3EDE7E194"/>
    <w:rsid w:val="004A2442"/>
  </w:style>
  <w:style w:type="paragraph" w:customStyle="1" w:styleId="526E76CF05B24D4BB08D1F3AA01CB9E2">
    <w:name w:val="526E76CF05B24D4BB08D1F3AA01CB9E2"/>
    <w:rsid w:val="004A2442"/>
  </w:style>
  <w:style w:type="paragraph" w:customStyle="1" w:styleId="E36CB8A384C040E496943D36CBF1E894">
    <w:name w:val="E36CB8A384C040E496943D36CBF1E894"/>
    <w:rsid w:val="004A2442"/>
  </w:style>
  <w:style w:type="paragraph" w:customStyle="1" w:styleId="13FC5788B11A41F0ACCD3078429A05C1">
    <w:name w:val="13FC5788B11A41F0ACCD3078429A05C1"/>
    <w:rsid w:val="004A2442"/>
  </w:style>
  <w:style w:type="paragraph" w:customStyle="1" w:styleId="D20216684ADA4D24ADCF8041BB9147E9">
    <w:name w:val="D20216684ADA4D24ADCF8041BB9147E9"/>
    <w:rsid w:val="004A2442"/>
  </w:style>
  <w:style w:type="paragraph" w:customStyle="1" w:styleId="F87C4758454648F28862A4ED6AE3D226">
    <w:name w:val="F87C4758454648F28862A4ED6AE3D226"/>
    <w:rsid w:val="004A2442"/>
  </w:style>
  <w:style w:type="paragraph" w:customStyle="1" w:styleId="C98A964BDCFB4E93AC8E94AA2AE49E73">
    <w:name w:val="C98A964BDCFB4E93AC8E94AA2AE49E73"/>
    <w:rsid w:val="004A2442"/>
  </w:style>
  <w:style w:type="paragraph" w:customStyle="1" w:styleId="D917F28C35F44FF583F312E6E7467414">
    <w:name w:val="D917F28C35F44FF583F312E6E7467414"/>
    <w:rsid w:val="004A2442"/>
  </w:style>
  <w:style w:type="paragraph" w:customStyle="1" w:styleId="09471F137FCD40C1922BFAA8E1F312E2">
    <w:name w:val="09471F137FCD40C1922BFAA8E1F312E2"/>
    <w:rsid w:val="004A2442"/>
  </w:style>
  <w:style w:type="paragraph" w:customStyle="1" w:styleId="A8C1EE95501543B7A62F37857C28AF5D">
    <w:name w:val="A8C1EE95501543B7A62F37857C28AF5D"/>
    <w:rsid w:val="004A2442"/>
  </w:style>
  <w:style w:type="paragraph" w:customStyle="1" w:styleId="6D8B9972CBDA405DB4E9AD3DBD1D6727">
    <w:name w:val="6D8B9972CBDA405DB4E9AD3DBD1D6727"/>
    <w:rsid w:val="004A2442"/>
  </w:style>
  <w:style w:type="paragraph" w:customStyle="1" w:styleId="BD8BFFAEE8264E479176E69B1819EADF">
    <w:name w:val="BD8BFFAEE8264E479176E69B1819EADF"/>
    <w:rsid w:val="004A2442"/>
  </w:style>
  <w:style w:type="paragraph" w:customStyle="1" w:styleId="74B9837749BE4936AA91123FEA8A10CF">
    <w:name w:val="74B9837749BE4936AA91123FEA8A10CF"/>
    <w:rsid w:val="004A2442"/>
  </w:style>
  <w:style w:type="paragraph" w:customStyle="1" w:styleId="CFE3DAE978264B80B1784E114CEB4C05">
    <w:name w:val="CFE3DAE978264B80B1784E114CEB4C05"/>
    <w:rsid w:val="004A2442"/>
  </w:style>
  <w:style w:type="paragraph" w:customStyle="1" w:styleId="F78113D7FE1C430BBFD6A23D84B31917">
    <w:name w:val="F78113D7FE1C430BBFD6A23D84B31917"/>
    <w:rsid w:val="004A2442"/>
  </w:style>
  <w:style w:type="paragraph" w:customStyle="1" w:styleId="76C5A85EA6FF4641B25BB31388FCA27A">
    <w:name w:val="76C5A85EA6FF4641B25BB31388FCA27A"/>
    <w:rsid w:val="004A2442"/>
  </w:style>
  <w:style w:type="paragraph" w:customStyle="1" w:styleId="E1B5C1151AB64A0DA706175FBD879733">
    <w:name w:val="E1B5C1151AB64A0DA706175FBD879733"/>
    <w:rsid w:val="004A2442"/>
  </w:style>
  <w:style w:type="paragraph" w:customStyle="1" w:styleId="743B3877606044B495510355F7E60C88">
    <w:name w:val="743B3877606044B495510355F7E60C88"/>
    <w:rsid w:val="004A2442"/>
  </w:style>
  <w:style w:type="paragraph" w:customStyle="1" w:styleId="5DBA480D671F430AAECA3277C51500FC">
    <w:name w:val="5DBA480D671F430AAECA3277C51500FC"/>
    <w:rsid w:val="004A2442"/>
  </w:style>
  <w:style w:type="paragraph" w:customStyle="1" w:styleId="B8A29CD291D74E3D9B003279A408E402">
    <w:name w:val="B8A29CD291D74E3D9B003279A408E402"/>
    <w:rsid w:val="004A2442"/>
  </w:style>
  <w:style w:type="paragraph" w:customStyle="1" w:styleId="190160B71D1F49AA976C521B7BAAF5EB">
    <w:name w:val="190160B71D1F49AA976C521B7BAAF5EB"/>
    <w:rsid w:val="004A2442"/>
  </w:style>
  <w:style w:type="paragraph" w:customStyle="1" w:styleId="C1DACE870FF14C17803BD6D9762F06A8">
    <w:name w:val="C1DACE870FF14C17803BD6D9762F06A8"/>
    <w:rsid w:val="004A2442"/>
  </w:style>
  <w:style w:type="paragraph" w:customStyle="1" w:styleId="5523EFCF0DE34AFAB123B88030CADE5C">
    <w:name w:val="5523EFCF0DE34AFAB123B88030CADE5C"/>
    <w:rsid w:val="004A2442"/>
  </w:style>
  <w:style w:type="paragraph" w:customStyle="1" w:styleId="6B3B6E11DFD44A2394EE132027746499">
    <w:name w:val="6B3B6E11DFD44A2394EE132027746499"/>
    <w:rsid w:val="004A2442"/>
  </w:style>
  <w:style w:type="paragraph" w:customStyle="1" w:styleId="F1AAF5F2DF7F4725A518B5B9C0486F00">
    <w:name w:val="F1AAF5F2DF7F4725A518B5B9C0486F00"/>
    <w:rsid w:val="004A2442"/>
  </w:style>
  <w:style w:type="paragraph" w:customStyle="1" w:styleId="96B3FE08A2DA41C7A52091FE995F19D4">
    <w:name w:val="96B3FE08A2DA41C7A52091FE995F19D4"/>
    <w:rsid w:val="004A2442"/>
  </w:style>
  <w:style w:type="paragraph" w:customStyle="1" w:styleId="5352726F3F084EDAB8E818706B3E7E95">
    <w:name w:val="5352726F3F084EDAB8E818706B3E7E95"/>
    <w:rsid w:val="004A2442"/>
  </w:style>
  <w:style w:type="paragraph" w:customStyle="1" w:styleId="6FCD7609DDD646C18A964291D51A73BC">
    <w:name w:val="6FCD7609DDD646C18A964291D51A73BC"/>
    <w:rsid w:val="004A2442"/>
  </w:style>
  <w:style w:type="paragraph" w:customStyle="1" w:styleId="EB4E18DE201441B6811A3CE9634E70A8">
    <w:name w:val="EB4E18DE201441B6811A3CE9634E70A8"/>
    <w:rsid w:val="004A2442"/>
  </w:style>
  <w:style w:type="paragraph" w:customStyle="1" w:styleId="ABFA2429A0A84DFD9645420C4CB65100">
    <w:name w:val="ABFA2429A0A84DFD9645420C4CB65100"/>
    <w:rsid w:val="004A2442"/>
  </w:style>
  <w:style w:type="paragraph" w:customStyle="1" w:styleId="0746AE694CC04BA09AAA5E61C23B86A9">
    <w:name w:val="0746AE694CC04BA09AAA5E61C23B86A9"/>
    <w:rsid w:val="004A2442"/>
  </w:style>
  <w:style w:type="paragraph" w:customStyle="1" w:styleId="567BE0E52FF047279666A3D0E0575CA9">
    <w:name w:val="567BE0E52FF047279666A3D0E0575CA9"/>
    <w:rsid w:val="004A2442"/>
  </w:style>
  <w:style w:type="paragraph" w:customStyle="1" w:styleId="DCCFDACD68A54CCEAF4F2DE4DEE3BF0E">
    <w:name w:val="DCCFDACD68A54CCEAF4F2DE4DEE3BF0E"/>
    <w:rsid w:val="004A2442"/>
  </w:style>
  <w:style w:type="paragraph" w:customStyle="1" w:styleId="6B1EFABE9BDE40069825CC40D05F755A">
    <w:name w:val="6B1EFABE9BDE40069825CC40D05F755A"/>
    <w:rsid w:val="004A2442"/>
  </w:style>
  <w:style w:type="paragraph" w:customStyle="1" w:styleId="1BBE658693D04D9295F0A6585E83BC2D">
    <w:name w:val="1BBE658693D04D9295F0A6585E83BC2D"/>
    <w:rsid w:val="004A2442"/>
  </w:style>
  <w:style w:type="paragraph" w:customStyle="1" w:styleId="7EC173195BD44840BA605BC3199A4C23">
    <w:name w:val="7EC173195BD44840BA605BC3199A4C23"/>
    <w:rsid w:val="004A2442"/>
  </w:style>
  <w:style w:type="paragraph" w:customStyle="1" w:styleId="2E88A286BDDC4EBDB8471C3B6FAA41BD">
    <w:name w:val="2E88A286BDDC4EBDB8471C3B6FAA41BD"/>
    <w:rsid w:val="004A2442"/>
  </w:style>
  <w:style w:type="paragraph" w:customStyle="1" w:styleId="CA824CFAC24543F389D4113947FB060B">
    <w:name w:val="CA824CFAC24543F389D4113947FB060B"/>
    <w:rsid w:val="004A2442"/>
  </w:style>
  <w:style w:type="paragraph" w:customStyle="1" w:styleId="4B27A3DF42324CCE9746128326A867DA">
    <w:name w:val="4B27A3DF42324CCE9746128326A867DA"/>
    <w:rsid w:val="004A2442"/>
  </w:style>
  <w:style w:type="paragraph" w:customStyle="1" w:styleId="DB38F8B8D9C14F6BAAB89BE79DD3F3F7">
    <w:name w:val="DB38F8B8D9C14F6BAAB89BE79DD3F3F7"/>
    <w:rsid w:val="004A2442"/>
  </w:style>
  <w:style w:type="paragraph" w:customStyle="1" w:styleId="0E8821B0A09F4686903D8AF47FFECC4B">
    <w:name w:val="0E8821B0A09F4686903D8AF47FFECC4B"/>
    <w:rsid w:val="004A2442"/>
  </w:style>
  <w:style w:type="paragraph" w:customStyle="1" w:styleId="275EEC804DDF47A6A7E43953FB8EA241">
    <w:name w:val="275EEC804DDF47A6A7E43953FB8EA241"/>
    <w:rsid w:val="004A2442"/>
  </w:style>
  <w:style w:type="paragraph" w:customStyle="1" w:styleId="4F7657308342487FA9FFFDE5B5860EC7">
    <w:name w:val="4F7657308342487FA9FFFDE5B5860EC7"/>
    <w:rsid w:val="004A2442"/>
  </w:style>
  <w:style w:type="paragraph" w:customStyle="1" w:styleId="2DD7E4044DCD41B9BFB2761008E8FBC9">
    <w:name w:val="2DD7E4044DCD41B9BFB2761008E8FBC9"/>
    <w:rsid w:val="004A2442"/>
  </w:style>
  <w:style w:type="paragraph" w:customStyle="1" w:styleId="B43C91BDFC8C48F0A28757ABC776147A">
    <w:name w:val="B43C91BDFC8C48F0A28757ABC776147A"/>
    <w:rsid w:val="004A2442"/>
  </w:style>
  <w:style w:type="paragraph" w:customStyle="1" w:styleId="BAC5F518E44E482B987D5502F273CC9F">
    <w:name w:val="BAC5F518E44E482B987D5502F273CC9F"/>
    <w:rsid w:val="004A2442"/>
  </w:style>
  <w:style w:type="paragraph" w:customStyle="1" w:styleId="A696EE84A8B041279833732F15E29FF2">
    <w:name w:val="A696EE84A8B041279833732F15E29FF2"/>
    <w:rsid w:val="004A2442"/>
  </w:style>
  <w:style w:type="paragraph" w:customStyle="1" w:styleId="AD8D24CC6CAA4444A2896193BF4FA3FF">
    <w:name w:val="AD8D24CC6CAA4444A2896193BF4FA3FF"/>
    <w:rsid w:val="004A2442"/>
  </w:style>
  <w:style w:type="paragraph" w:customStyle="1" w:styleId="224B1D0C331B4AD097A8984A8C6817C6">
    <w:name w:val="224B1D0C331B4AD097A8984A8C6817C6"/>
    <w:rsid w:val="004A2442"/>
  </w:style>
  <w:style w:type="paragraph" w:customStyle="1" w:styleId="CC810775B5BE4E48B2D11B75BD69F6E8">
    <w:name w:val="CC810775B5BE4E48B2D11B75BD69F6E8"/>
    <w:rsid w:val="004A2442"/>
  </w:style>
  <w:style w:type="paragraph" w:customStyle="1" w:styleId="4C54248EDE0E4FACAD312E81B62B8FA0">
    <w:name w:val="4C54248EDE0E4FACAD312E81B62B8FA0"/>
    <w:rsid w:val="004A2442"/>
  </w:style>
  <w:style w:type="paragraph" w:customStyle="1" w:styleId="3F15A7428620469BA8348B4A537A358F">
    <w:name w:val="3F15A7428620469BA8348B4A537A358F"/>
    <w:rsid w:val="004A2442"/>
  </w:style>
  <w:style w:type="paragraph" w:customStyle="1" w:styleId="6BAF2F8E54934A98822FE0C2CA8C5192">
    <w:name w:val="6BAF2F8E54934A98822FE0C2CA8C5192"/>
    <w:rsid w:val="004A24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Student detention sign-in sheet.dotx</Template>
  <TotalTime>0</TotalTime>
  <Pages>1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 Weber</dc:creator>
  <cp:lastModifiedBy>Fabian Weber</cp:lastModifiedBy>
  <cp:revision>7</cp:revision>
  <cp:lastPrinted>2002-09-28T00:44:00Z</cp:lastPrinted>
  <dcterms:created xsi:type="dcterms:W3CDTF">2018-11-30T14:51:00Z</dcterms:created>
  <dcterms:modified xsi:type="dcterms:W3CDTF">2018-11-30T14:59:00Z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TC010175881033</vt:lpwstr>
  </property>
  <property fmtid="{D5CDD505-2E9C-101B-9397-08002B2CF9AE}" pid="3" name="ContentTypeId">
    <vt:lpwstr>0x010100AA3F7D94069FF64A86F7DFF56D60E3BE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